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DFB2F" w14:textId="40C0C6C8" w:rsidR="00666EB1" w:rsidRDefault="00666EB1" w:rsidP="28615F59">
      <w:pPr>
        <w:pStyle w:val="CoverA"/>
      </w:pPr>
      <w:r w:rsidRPr="28615F59">
        <w:rPr>
          <w:rFonts w:eastAsia="MS PGothic" w:cs="Arial"/>
          <w:bCs/>
        </w:rPr>
        <w:t>Women in Science</w:t>
      </w:r>
    </w:p>
    <w:p w14:paraId="68B5C803" w14:textId="5E49D39F" w:rsidR="7FD187C9" w:rsidRDefault="7FD187C9" w:rsidP="28615F59">
      <w:pPr>
        <w:pStyle w:val="CoverA"/>
      </w:pPr>
      <w:r w:rsidRPr="28615F59">
        <w:rPr>
          <w:rFonts w:eastAsia="MS PGothic" w:cs="Arial"/>
          <w:bCs/>
        </w:rPr>
        <w:t xml:space="preserve">UK Brazil Gender Equality </w:t>
      </w:r>
    </w:p>
    <w:p w14:paraId="0C799264" w14:textId="6ABD3F18" w:rsidR="7FD187C9" w:rsidRDefault="7FD187C9" w:rsidP="28615F59">
      <w:pPr>
        <w:pStyle w:val="CoverA"/>
      </w:pPr>
      <w:r w:rsidRPr="28615F59">
        <w:rPr>
          <w:rFonts w:eastAsia="MS PGothic" w:cs="Arial"/>
          <w:bCs/>
        </w:rPr>
        <w:t xml:space="preserve">Partnerships </w:t>
      </w:r>
      <w:r w:rsidR="00041809">
        <w:rPr>
          <w:rFonts w:eastAsia="MS PGothic" w:cs="Arial"/>
          <w:bCs/>
        </w:rPr>
        <w:t>Call</w:t>
      </w:r>
    </w:p>
    <w:p w14:paraId="04D9711D" w14:textId="77777777" w:rsidR="003140C7" w:rsidRPr="00381494" w:rsidRDefault="001B2E1D" w:rsidP="001F2942">
      <w:r w:rsidRPr="00381494">
        <w:rPr>
          <w:noProof/>
          <w:color w:val="FFFFFF" w:themeColor="background1"/>
          <w:lang w:eastAsia="en-GB"/>
        </w:rPr>
        <mc:AlternateContent>
          <mc:Choice Requires="wps">
            <w:drawing>
              <wp:anchor distT="0" distB="0" distL="114300" distR="114300" simplePos="0" relativeHeight="251658240" behindDoc="0" locked="0" layoutInCell="1" allowOverlap="0" wp14:anchorId="0CD9FE32" wp14:editId="21F98521">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w16sdtdh="http://schemas.microsoft.com/office/word/2020/wordml/sdtdatahash">
            <w:pict>
              <v:line id="Straight Connector 1"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230859 [3215]" strokeweight="3pt" from=".55pt,9.2pt" to="39.95pt,9.2pt" w14:anchorId="1D98C5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v:stroke endcap="round"/>
                <w10:wrap type="through"/>
              </v:line>
            </w:pict>
          </mc:Fallback>
        </mc:AlternateContent>
      </w:r>
    </w:p>
    <w:p w14:paraId="05BECB89" w14:textId="7E029B06" w:rsidR="00DC2904" w:rsidRPr="00241A42" w:rsidRDefault="6C82F5A0" w:rsidP="28615F59">
      <w:pPr>
        <w:pStyle w:val="CoverTitle"/>
        <w:rPr>
          <w:sz w:val="56"/>
          <w:szCs w:val="56"/>
        </w:rPr>
      </w:pPr>
      <w:r w:rsidRPr="28615F59">
        <w:rPr>
          <w:sz w:val="56"/>
          <w:szCs w:val="56"/>
        </w:rPr>
        <w:t xml:space="preserve">Call for Proposals </w:t>
      </w:r>
    </w:p>
    <w:p w14:paraId="37A510BB" w14:textId="78925531" w:rsidR="00DC2904" w:rsidRPr="00241A42" w:rsidRDefault="48AF88A6" w:rsidP="00DC2904">
      <w:pPr>
        <w:pStyle w:val="CoverTitle"/>
        <w:rPr>
          <w:sz w:val="56"/>
          <w:szCs w:val="56"/>
        </w:rPr>
      </w:pPr>
      <w:r w:rsidRPr="28615F59">
        <w:rPr>
          <w:sz w:val="56"/>
          <w:szCs w:val="56"/>
        </w:rPr>
        <w:t xml:space="preserve">Application Form </w:t>
      </w:r>
    </w:p>
    <w:p w14:paraId="7B338CB8" w14:textId="6A0BC1FD" w:rsidR="00DC2904" w:rsidRPr="00DC2904" w:rsidRDefault="30F0042D" w:rsidP="00DC2904">
      <w:pPr>
        <w:pStyle w:val="HeadingB"/>
        <w:rPr>
          <w:sz w:val="32"/>
          <w:szCs w:val="22"/>
        </w:rPr>
      </w:pPr>
      <w:r w:rsidRPr="28615F59">
        <w:rPr>
          <w:sz w:val="32"/>
          <w:szCs w:val="32"/>
          <w:lang w:val="en-US"/>
        </w:rPr>
        <w:t>Instructions</w:t>
      </w:r>
    </w:p>
    <w:p w14:paraId="161F548A" w14:textId="203D127E" w:rsidR="00331996" w:rsidRPr="00241A42" w:rsidRDefault="48AF88A6" w:rsidP="00331996">
      <w:pPr>
        <w:rPr>
          <w:sz w:val="22"/>
          <w:szCs w:val="22"/>
          <w:shd w:val="clear" w:color="auto" w:fill="FFFFFF"/>
        </w:rPr>
      </w:pPr>
      <w:r w:rsidRPr="00241A42">
        <w:rPr>
          <w:sz w:val="22"/>
          <w:szCs w:val="22"/>
          <w:shd w:val="clear" w:color="auto" w:fill="FFFFFF"/>
        </w:rPr>
        <w:t xml:space="preserve">Please complete this </w:t>
      </w:r>
      <w:r w:rsidR="37A36A33" w:rsidRPr="00241A42">
        <w:rPr>
          <w:sz w:val="22"/>
          <w:szCs w:val="22"/>
          <w:shd w:val="clear" w:color="auto" w:fill="FFFFFF"/>
        </w:rPr>
        <w:t xml:space="preserve">Form and </w:t>
      </w:r>
      <w:r w:rsidR="5582F619" w:rsidRPr="00241A42">
        <w:rPr>
          <w:sz w:val="22"/>
          <w:szCs w:val="22"/>
          <w:shd w:val="clear" w:color="auto" w:fill="FFFFFF"/>
        </w:rPr>
        <w:t>upload all</w:t>
      </w:r>
      <w:r w:rsidR="37A36A33" w:rsidRPr="00241A42">
        <w:rPr>
          <w:sz w:val="22"/>
          <w:szCs w:val="22"/>
          <w:shd w:val="clear" w:color="auto" w:fill="FFFFFF"/>
        </w:rPr>
        <w:t xml:space="preserve"> necessary documentation</w:t>
      </w:r>
      <w:r w:rsidRPr="00241A42">
        <w:rPr>
          <w:sz w:val="22"/>
          <w:szCs w:val="22"/>
          <w:shd w:val="clear" w:color="auto" w:fill="FFFFFF"/>
        </w:rPr>
        <w:t xml:space="preserve"> </w:t>
      </w:r>
      <w:r w:rsidR="00041809">
        <w:rPr>
          <w:sz w:val="22"/>
          <w:szCs w:val="22"/>
          <w:shd w:val="clear" w:color="auto" w:fill="FFFFFF"/>
        </w:rPr>
        <w:t xml:space="preserve">to the online form </w:t>
      </w:r>
      <w:r w:rsidRPr="00241A42">
        <w:rPr>
          <w:sz w:val="22"/>
          <w:szCs w:val="22"/>
          <w:shd w:val="clear" w:color="auto" w:fill="FFFFFF"/>
        </w:rPr>
        <w:t>by</w:t>
      </w:r>
      <w:r w:rsidR="0E7ED683">
        <w:rPr>
          <w:sz w:val="22"/>
          <w:szCs w:val="22"/>
          <w:shd w:val="clear" w:color="auto" w:fill="FFFFFF"/>
        </w:rPr>
        <w:t xml:space="preserve"> </w:t>
      </w:r>
      <w:r w:rsidR="4C670264" w:rsidRPr="28615F59">
        <w:rPr>
          <w:b/>
          <w:bCs/>
          <w:sz w:val="22"/>
          <w:szCs w:val="22"/>
          <w:shd w:val="clear" w:color="auto" w:fill="FFFFFF"/>
        </w:rPr>
        <w:t>3</w:t>
      </w:r>
      <w:r w:rsidR="0E7ED683" w:rsidRPr="28615F59">
        <w:rPr>
          <w:b/>
          <w:bCs/>
          <w:sz w:val="22"/>
          <w:szCs w:val="22"/>
          <w:shd w:val="clear" w:color="auto" w:fill="FFFFFF"/>
        </w:rPr>
        <w:t xml:space="preserve"> </w:t>
      </w:r>
      <w:r w:rsidR="062C6900" w:rsidRPr="28615F59">
        <w:rPr>
          <w:b/>
          <w:bCs/>
          <w:sz w:val="22"/>
          <w:szCs w:val="22"/>
          <w:shd w:val="clear" w:color="auto" w:fill="FFFFFF"/>
        </w:rPr>
        <w:t>Octo</w:t>
      </w:r>
      <w:r w:rsidR="0E7ED683" w:rsidRPr="28615F59">
        <w:rPr>
          <w:b/>
          <w:bCs/>
          <w:sz w:val="22"/>
          <w:szCs w:val="22"/>
          <w:shd w:val="clear" w:color="auto" w:fill="FFFFFF"/>
        </w:rPr>
        <w:t>ber 2021</w:t>
      </w:r>
      <w:r w:rsidR="05CDEA76" w:rsidRPr="00241A42">
        <w:rPr>
          <w:sz w:val="22"/>
          <w:szCs w:val="22"/>
          <w:shd w:val="clear" w:color="auto" w:fill="FFFFFF"/>
        </w:rPr>
        <w:t xml:space="preserve"> </w:t>
      </w:r>
      <w:r w:rsidR="05CDEA76" w:rsidRPr="28615F59">
        <w:rPr>
          <w:b/>
          <w:bCs/>
          <w:sz w:val="22"/>
          <w:szCs w:val="22"/>
          <w:shd w:val="clear" w:color="auto" w:fill="FFFFFF"/>
        </w:rPr>
        <w:t>23</w:t>
      </w:r>
      <w:r w:rsidR="38A9B2EB" w:rsidRPr="28615F59">
        <w:rPr>
          <w:b/>
          <w:bCs/>
          <w:sz w:val="22"/>
          <w:szCs w:val="22"/>
          <w:shd w:val="clear" w:color="auto" w:fill="FFFFFF"/>
        </w:rPr>
        <w:t>:</w:t>
      </w:r>
      <w:r w:rsidR="05CDEA76" w:rsidRPr="28615F59">
        <w:rPr>
          <w:b/>
          <w:bCs/>
          <w:sz w:val="22"/>
          <w:szCs w:val="22"/>
          <w:shd w:val="clear" w:color="auto" w:fill="FFFFFF"/>
        </w:rPr>
        <w:t>59</w:t>
      </w:r>
      <w:r w:rsidRPr="28615F59">
        <w:rPr>
          <w:b/>
          <w:bCs/>
          <w:sz w:val="22"/>
          <w:szCs w:val="22"/>
          <w:shd w:val="clear" w:color="auto" w:fill="FFFFFF"/>
        </w:rPr>
        <w:t xml:space="preserve"> </w:t>
      </w:r>
      <w:r w:rsidR="05CDEA76" w:rsidRPr="28615F59">
        <w:rPr>
          <w:b/>
          <w:bCs/>
          <w:sz w:val="22"/>
          <w:szCs w:val="22"/>
          <w:shd w:val="clear" w:color="auto" w:fill="FFFFFF"/>
        </w:rPr>
        <w:t xml:space="preserve">(UK time) </w:t>
      </w:r>
    </w:p>
    <w:p w14:paraId="7A73BA26" w14:textId="6B2BC7C8" w:rsidR="00E26A9B" w:rsidRPr="00241A42" w:rsidRDefault="00E26A9B" w:rsidP="00331996">
      <w:pPr>
        <w:rPr>
          <w:sz w:val="22"/>
          <w:szCs w:val="22"/>
          <w:shd w:val="clear" w:color="auto" w:fill="FFFFFF"/>
        </w:rPr>
      </w:pPr>
      <w:r w:rsidRPr="00241A42">
        <w:rPr>
          <w:sz w:val="22"/>
          <w:szCs w:val="22"/>
          <w:shd w:val="clear" w:color="auto" w:fill="FFFFFF"/>
        </w:rPr>
        <w:t>Fail to upload any required documentation will result in ine</w:t>
      </w:r>
      <w:r w:rsidR="005E40FD" w:rsidRPr="00241A42">
        <w:rPr>
          <w:sz w:val="22"/>
          <w:szCs w:val="22"/>
          <w:shd w:val="clear" w:color="auto" w:fill="FFFFFF"/>
        </w:rPr>
        <w:t>ligibility.</w:t>
      </w:r>
      <w:r w:rsidR="00E60C85" w:rsidRPr="00241A42">
        <w:rPr>
          <w:sz w:val="22"/>
          <w:szCs w:val="22"/>
          <w:shd w:val="clear" w:color="auto" w:fill="FFFFFF"/>
        </w:rPr>
        <w:t xml:space="preserve"> </w:t>
      </w:r>
    </w:p>
    <w:p w14:paraId="58BC29AC" w14:textId="61FB1D99" w:rsidR="00CB651D" w:rsidRPr="00122DE3" w:rsidRDefault="6AAACDD9" w:rsidP="00331996">
      <w:pPr>
        <w:rPr>
          <w:shd w:val="clear" w:color="auto" w:fill="FFFFFF"/>
        </w:rPr>
      </w:pPr>
      <w:r w:rsidRPr="00241A42">
        <w:rPr>
          <w:sz w:val="22"/>
          <w:szCs w:val="22"/>
          <w:shd w:val="clear" w:color="auto" w:fill="FFFFFF"/>
        </w:rPr>
        <w:t xml:space="preserve">Only UK institutions awarded with Athena Swan </w:t>
      </w:r>
      <w:r w:rsidR="184F1821" w:rsidRPr="00241A42">
        <w:rPr>
          <w:sz w:val="22"/>
          <w:szCs w:val="22"/>
          <w:shd w:val="clear" w:color="auto" w:fill="FFFFFF"/>
        </w:rPr>
        <w:t xml:space="preserve">certification </w:t>
      </w:r>
      <w:r w:rsidRPr="00241A42">
        <w:rPr>
          <w:sz w:val="22"/>
          <w:szCs w:val="22"/>
          <w:shd w:val="clear" w:color="auto" w:fill="FFFFFF"/>
        </w:rPr>
        <w:t>(gold, silver</w:t>
      </w:r>
      <w:r w:rsidR="00041809">
        <w:rPr>
          <w:sz w:val="22"/>
          <w:szCs w:val="22"/>
          <w:shd w:val="clear" w:color="auto" w:fill="FFFFFF"/>
        </w:rPr>
        <w:t>,</w:t>
      </w:r>
      <w:r w:rsidRPr="00241A42">
        <w:rPr>
          <w:sz w:val="22"/>
          <w:szCs w:val="22"/>
          <w:shd w:val="clear" w:color="auto" w:fill="FFFFFF"/>
        </w:rPr>
        <w:t xml:space="preserve"> or bronze) are eligible for this call.</w:t>
      </w:r>
    </w:p>
    <w:p w14:paraId="4AFAEC6D" w14:textId="77777777" w:rsidR="00331996" w:rsidRPr="00DC2904" w:rsidRDefault="48AF88A6" w:rsidP="00331996">
      <w:pPr>
        <w:pStyle w:val="HeadingB"/>
        <w:rPr>
          <w:sz w:val="32"/>
          <w:szCs w:val="32"/>
        </w:rPr>
      </w:pPr>
      <w:r w:rsidRPr="28615F59">
        <w:rPr>
          <w:sz w:val="32"/>
          <w:szCs w:val="32"/>
          <w:lang w:val="en-US"/>
        </w:rPr>
        <w:t>Privacy consent</w:t>
      </w:r>
    </w:p>
    <w:p w14:paraId="13FCDD5D" w14:textId="25AFC3A0" w:rsidR="00331996" w:rsidRPr="00122DE3" w:rsidRDefault="5019B0BC" w:rsidP="28615F59">
      <w:pPr>
        <w:pStyle w:val="NormalWeb"/>
        <w:spacing w:before="0" w:beforeAutospacing="0" w:after="0" w:afterAutospacing="0" w:line="276" w:lineRule="auto"/>
        <w:jc w:val="both"/>
        <w:rPr>
          <w:rFonts w:ascii="Arial" w:eastAsia="Arial" w:hAnsi="Arial" w:cs="Arial"/>
          <w:sz w:val="22"/>
          <w:szCs w:val="22"/>
        </w:rPr>
      </w:pPr>
      <w:r w:rsidRPr="28615F59">
        <w:rPr>
          <w:rFonts w:ascii="Arial" w:eastAsia="Arial" w:hAnsi="Arial" w:cs="Arial"/>
          <w:sz w:val="22"/>
          <w:szCs w:val="22"/>
        </w:rPr>
        <w:t xml:space="preserve">The British Council complies with data protection law in the UK (Data Protection Act 2018 / GDPR) and laws in </w:t>
      </w:r>
      <w:r w:rsidR="510827CC" w:rsidRPr="28615F59">
        <w:rPr>
          <w:rFonts w:ascii="Arial" w:eastAsia="Arial" w:hAnsi="Arial" w:cs="Arial"/>
          <w:sz w:val="22"/>
          <w:szCs w:val="22"/>
        </w:rPr>
        <w:t>project</w:t>
      </w:r>
      <w:r w:rsidRPr="28615F59">
        <w:rPr>
          <w:rFonts w:ascii="Arial" w:eastAsia="Arial" w:hAnsi="Arial" w:cs="Arial"/>
          <w:sz w:val="22"/>
          <w:szCs w:val="22"/>
        </w:rPr>
        <w:t xml:space="preserve"> countries that meet internationally accepted standards. You have the right to ask for a copy of the information we hold on you, and to ask us to correct any inaccuracies in that information. If you have concerns about how we have used your personal information, you also have the right to complain to a privacy regulator. For detailed information, please refer to the privacy section of our website, </w:t>
      </w:r>
      <w:hyperlink r:id="rId11">
        <w:r w:rsidRPr="28615F59">
          <w:rPr>
            <w:rStyle w:val="Hyperlink"/>
            <w:rFonts w:ascii="Arial" w:eastAsia="Arial" w:hAnsi="Arial" w:cs="Arial"/>
            <w:sz w:val="22"/>
            <w:szCs w:val="22"/>
          </w:rPr>
          <w:t>www.britishcouncil.org/privacy</w:t>
        </w:r>
      </w:hyperlink>
      <w:r w:rsidRPr="28615F59">
        <w:rPr>
          <w:rFonts w:ascii="Arial" w:eastAsia="Arial" w:hAnsi="Arial" w:cs="Arial"/>
          <w:sz w:val="22"/>
          <w:szCs w:val="22"/>
        </w:rPr>
        <w:t xml:space="preserve"> </w:t>
      </w:r>
      <w:r w:rsidR="67A2A439" w:rsidRPr="28615F59">
        <w:rPr>
          <w:rFonts w:ascii="Arial" w:eastAsia="Arial" w:hAnsi="Arial" w:cs="Arial"/>
          <w:sz w:val="22"/>
          <w:szCs w:val="22"/>
        </w:rPr>
        <w:t xml:space="preserve"> </w:t>
      </w:r>
      <w:r w:rsidRPr="28615F59">
        <w:rPr>
          <w:rFonts w:ascii="Arial" w:eastAsia="Arial" w:hAnsi="Arial" w:cs="Arial"/>
          <w:sz w:val="22"/>
          <w:szCs w:val="22"/>
        </w:rPr>
        <w:t xml:space="preserve">or contact </w:t>
      </w:r>
      <w:r w:rsidR="6C70278C" w:rsidRPr="28615F59">
        <w:rPr>
          <w:rFonts w:ascii="Arial" w:eastAsia="Arial" w:hAnsi="Arial" w:cs="Arial"/>
          <w:sz w:val="22"/>
          <w:szCs w:val="22"/>
        </w:rPr>
        <w:t>your local B</w:t>
      </w:r>
      <w:r w:rsidRPr="28615F59">
        <w:rPr>
          <w:rFonts w:ascii="Arial" w:eastAsia="Arial" w:hAnsi="Arial" w:cs="Arial"/>
          <w:sz w:val="22"/>
          <w:szCs w:val="22"/>
        </w:rPr>
        <w:t>ritish Council office</w:t>
      </w:r>
      <w:r w:rsidR="726EC8B6" w:rsidRPr="28615F59">
        <w:rPr>
          <w:rFonts w:ascii="Arial" w:eastAsia="Arial" w:hAnsi="Arial" w:cs="Arial"/>
          <w:sz w:val="22"/>
          <w:szCs w:val="22"/>
        </w:rPr>
        <w:t>.</w:t>
      </w:r>
    </w:p>
    <w:p w14:paraId="174CF794" w14:textId="363512EC" w:rsidR="00331996" w:rsidRPr="00122DE3" w:rsidRDefault="00331996" w:rsidP="28615F59">
      <w:pPr>
        <w:pStyle w:val="NormalWeb"/>
        <w:spacing w:before="0" w:beforeAutospacing="0" w:after="0" w:afterAutospacing="0" w:line="276" w:lineRule="auto"/>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br/>
      </w:r>
      <w:r w:rsidR="48AF88A6" w:rsidRPr="28615F59">
        <w:rPr>
          <w:rFonts w:ascii="Arial" w:eastAsiaTheme="minorEastAsia" w:hAnsi="Arial" w:cs="Arial"/>
          <w:color w:val="000000" w:themeColor="text1"/>
          <w:kern w:val="24"/>
          <w:sz w:val="22"/>
          <w:szCs w:val="22"/>
        </w:rPr>
        <w:t xml:space="preserve">We will keep your information for a period of </w:t>
      </w:r>
      <w:r w:rsidR="12EBD163" w:rsidRPr="28615F59">
        <w:rPr>
          <w:rFonts w:ascii="Arial" w:eastAsiaTheme="minorEastAsia" w:hAnsi="Arial" w:cs="Arial"/>
          <w:color w:val="000000" w:themeColor="text1"/>
          <w:kern w:val="24"/>
          <w:sz w:val="22"/>
          <w:szCs w:val="22"/>
        </w:rPr>
        <w:t xml:space="preserve">three </w:t>
      </w:r>
      <w:r w:rsidR="48AF88A6" w:rsidRPr="28615F59">
        <w:rPr>
          <w:rFonts w:ascii="Arial" w:eastAsiaTheme="minorEastAsia" w:hAnsi="Arial" w:cs="Arial"/>
          <w:color w:val="000000" w:themeColor="text1"/>
          <w:kern w:val="24"/>
          <w:sz w:val="22"/>
          <w:szCs w:val="22"/>
        </w:rPr>
        <w:t>years from the time of collection.</w:t>
      </w:r>
    </w:p>
    <w:p w14:paraId="7EC2A468" w14:textId="77777777" w:rsidR="00331996" w:rsidRPr="003147B4" w:rsidRDefault="00EA1B72" w:rsidP="00331996">
      <w:pPr>
        <w:ind w:left="720"/>
      </w:pPr>
      <w:sdt>
        <w:sdtPr>
          <w:rPr>
            <w:rFonts w:ascii="MS Gothic" w:eastAsia="MS Gothic" w:hAnsi="MS Gothic"/>
          </w:rPr>
          <w:id w:val="1373651442"/>
          <w14:checkbox>
            <w14:checked w14:val="0"/>
            <w14:checkedState w14:val="00FC" w14:font="Wingdings"/>
            <w14:uncheckedState w14:val="2610" w14:font="MS Gothic"/>
          </w14:checkbox>
        </w:sdtPr>
        <w:sdtEndPr/>
        <w:sdtContent>
          <w:r w:rsidR="00331996" w:rsidRPr="003147B4">
            <w:rPr>
              <w:rFonts w:ascii="MS Gothic" w:eastAsia="MS Gothic" w:hAnsi="MS Gothic" w:hint="eastAsia"/>
            </w:rPr>
            <w:t>☐</w:t>
          </w:r>
        </w:sdtContent>
      </w:sdt>
      <w:r w:rsidR="00331996" w:rsidRPr="003147B4">
        <w:t xml:space="preserve">Yes </w:t>
      </w:r>
    </w:p>
    <w:p w14:paraId="0C2A1A1A" w14:textId="77777777" w:rsidR="00331996" w:rsidRPr="003147B4" w:rsidRDefault="00EA1B72" w:rsidP="00331996">
      <w:pPr>
        <w:ind w:left="720"/>
      </w:pPr>
      <w:sdt>
        <w:sdtPr>
          <w:rPr>
            <w:rFonts w:ascii="Segoe UI Symbol" w:eastAsia="MS Gothic" w:hAnsi="Segoe UI Symbol" w:cs="Segoe UI Symbol"/>
          </w:rPr>
          <w:id w:val="948126301"/>
          <w14:checkbox>
            <w14:checked w14:val="0"/>
            <w14:checkedState w14:val="00FC" w14:font="Wingdings"/>
            <w14:uncheckedState w14:val="2610" w14:font="MS Gothic"/>
          </w14:checkbox>
        </w:sdtPr>
        <w:sdtEndPr/>
        <w:sdtContent>
          <w:r w:rsidR="00331996" w:rsidRPr="003147B4">
            <w:rPr>
              <w:rFonts w:ascii="Segoe UI Symbol" w:eastAsia="MS Gothic" w:hAnsi="Segoe UI Symbol" w:cs="Segoe UI Symbol"/>
            </w:rPr>
            <w:t>☐</w:t>
          </w:r>
        </w:sdtContent>
      </w:sdt>
      <w:r w:rsidR="00331996" w:rsidRPr="003147B4">
        <w:t>No</w:t>
      </w:r>
    </w:p>
    <w:p w14:paraId="0C63B24B" w14:textId="6C9A8955" w:rsidR="00331996" w:rsidRDefault="49E65B94" w:rsidP="7C202290">
      <w:pPr>
        <w:pStyle w:val="HeadingB"/>
        <w:rPr>
          <w:sz w:val="32"/>
          <w:szCs w:val="32"/>
        </w:rPr>
      </w:pPr>
      <w:r w:rsidRPr="28615F59">
        <w:rPr>
          <w:sz w:val="32"/>
          <w:szCs w:val="32"/>
          <w:lang w:val="en-US"/>
        </w:rPr>
        <w:t>Important notice</w:t>
      </w:r>
    </w:p>
    <w:p w14:paraId="28FC9807" w14:textId="20978220" w:rsidR="00331996" w:rsidRDefault="49E65B94" w:rsidP="7C202290">
      <w:pPr>
        <w:rPr>
          <w:rFonts w:cs="Arial"/>
          <w:color w:val="000000" w:themeColor="text1"/>
          <w:sz w:val="22"/>
          <w:szCs w:val="22"/>
        </w:rPr>
      </w:pPr>
      <w:r w:rsidRPr="00041809">
        <w:rPr>
          <w:rFonts w:cs="Arial"/>
          <w:color w:val="000000" w:themeColor="text1"/>
          <w:sz w:val="22"/>
          <w:szCs w:val="22"/>
        </w:rPr>
        <w:t>Please see the call website for a Word version of th</w:t>
      </w:r>
      <w:r w:rsidR="00041809" w:rsidRPr="00041809">
        <w:rPr>
          <w:rFonts w:cs="Arial"/>
          <w:color w:val="000000" w:themeColor="text1"/>
          <w:sz w:val="22"/>
          <w:szCs w:val="22"/>
        </w:rPr>
        <w:t>e Application Form to</w:t>
      </w:r>
      <w:r w:rsidR="00041809">
        <w:rPr>
          <w:rFonts w:cs="Arial"/>
          <w:color w:val="000000" w:themeColor="text1"/>
          <w:sz w:val="22"/>
          <w:szCs w:val="22"/>
        </w:rPr>
        <w:t xml:space="preserve"> be filled out and attached to this form, and which should</w:t>
      </w:r>
      <w:r w:rsidRPr="28615F59">
        <w:rPr>
          <w:rFonts w:cs="Arial"/>
          <w:color w:val="000000" w:themeColor="text1"/>
          <w:sz w:val="22"/>
          <w:szCs w:val="22"/>
        </w:rPr>
        <w:t xml:space="preserve"> be used to develop your application together with your partners. Please </w:t>
      </w:r>
      <w:r w:rsidRPr="28615F59">
        <w:rPr>
          <w:rFonts w:cs="Arial"/>
          <w:color w:val="000000" w:themeColor="text1"/>
          <w:sz w:val="22"/>
          <w:szCs w:val="22"/>
        </w:rPr>
        <w:lastRenderedPageBreak/>
        <w:t>note, however, that the final version of your application MUST be submit</w:t>
      </w:r>
      <w:r w:rsidR="07FE2E2C" w:rsidRPr="28615F59">
        <w:rPr>
          <w:rFonts w:cs="Arial"/>
          <w:color w:val="000000" w:themeColor="text1"/>
          <w:sz w:val="22"/>
          <w:szCs w:val="22"/>
        </w:rPr>
        <w:t xml:space="preserve">ted </w:t>
      </w:r>
      <w:r w:rsidR="07FE2E2C" w:rsidRPr="00041809">
        <w:rPr>
          <w:rFonts w:cs="Arial"/>
          <w:color w:val="000000" w:themeColor="text1"/>
          <w:sz w:val="22"/>
          <w:szCs w:val="22"/>
        </w:rPr>
        <w:t>using this online form. The answers will NOT be automatically saved until you reach the last form page and click ‘send’.</w:t>
      </w:r>
    </w:p>
    <w:p w14:paraId="0A5C4D3F" w14:textId="36DE1C8F" w:rsidR="00331996" w:rsidRDefault="7CA6942C" w:rsidP="7C202290">
      <w:pPr>
        <w:rPr>
          <w:rFonts w:cs="Arial"/>
          <w:sz w:val="22"/>
          <w:szCs w:val="22"/>
        </w:rPr>
      </w:pPr>
      <w:r w:rsidRPr="7C202290">
        <w:rPr>
          <w:rFonts w:cs="Arial"/>
          <w:color w:val="000000" w:themeColor="text1"/>
          <w:sz w:val="22"/>
          <w:szCs w:val="22"/>
        </w:rPr>
        <w:t xml:space="preserve">If you are experiencing technical issues with the online form, please contact us BEFORE the submission deadline via </w:t>
      </w:r>
      <w:hyperlink r:id="rId12">
        <w:r w:rsidRPr="7C202290">
          <w:rPr>
            <w:rStyle w:val="Hyperlink"/>
            <w:rFonts w:cs="Arial"/>
            <w:sz w:val="22"/>
            <w:szCs w:val="22"/>
          </w:rPr>
          <w:t>contato@britishcouncil.org.br.</w:t>
        </w:r>
      </w:hyperlink>
      <w:r w:rsidRPr="7C202290">
        <w:rPr>
          <w:rFonts w:cs="Arial"/>
          <w:sz w:val="22"/>
          <w:szCs w:val="22"/>
        </w:rPr>
        <w:t xml:space="preserve"> If you alert us to technical issues only after the deadline, we may not be a</w:t>
      </w:r>
      <w:r w:rsidR="5C7D38E7" w:rsidRPr="7C202290">
        <w:rPr>
          <w:rFonts w:cs="Arial"/>
          <w:sz w:val="22"/>
          <w:szCs w:val="22"/>
        </w:rPr>
        <w:t>ble to consider them when accessing eligibility of your application.</w:t>
      </w:r>
    </w:p>
    <w:p w14:paraId="577ACC73" w14:textId="1E1CE502" w:rsidR="00331996" w:rsidRPr="00241A42" w:rsidRDefault="5C7D38E7" w:rsidP="7C202290">
      <w:pPr>
        <w:ind w:left="720"/>
        <w:rPr>
          <w:rFonts w:asciiTheme="majorHAnsi" w:hAnsiTheme="majorHAnsi" w:cstheme="majorHAnsi"/>
          <w:sz w:val="22"/>
          <w:szCs w:val="22"/>
        </w:rPr>
      </w:pPr>
      <w:r w:rsidRPr="00241A42">
        <w:rPr>
          <w:rFonts w:ascii="Segoe UI Symbol" w:eastAsia="MS Gothic" w:hAnsi="Segoe UI Symbol" w:cs="Segoe UI Symbol"/>
          <w:sz w:val="22"/>
          <w:szCs w:val="22"/>
        </w:rPr>
        <w:t>☐</w:t>
      </w:r>
      <w:r w:rsidRPr="00241A42">
        <w:rPr>
          <w:rFonts w:asciiTheme="majorHAnsi" w:eastAsia="MS Gothic" w:hAnsiTheme="majorHAnsi" w:cstheme="majorHAnsi"/>
          <w:sz w:val="22"/>
          <w:szCs w:val="22"/>
        </w:rPr>
        <w:t xml:space="preserve"> I confirm that I have read and understood the above notice.</w:t>
      </w:r>
    </w:p>
    <w:p w14:paraId="1142C016" w14:textId="16133AD6" w:rsidR="7C202290" w:rsidRDefault="7C202290" w:rsidP="00241A42">
      <w:pPr>
        <w:spacing w:after="0" w:line="240" w:lineRule="auto"/>
        <w:rPr>
          <w:rFonts w:eastAsia="BritishCouncilSans-Regular" w:cs="BritishCouncilSans-Regular"/>
          <w:b/>
          <w:bCs/>
          <w:color w:val="230859" w:themeColor="text2"/>
          <w:sz w:val="36"/>
          <w:szCs w:val="36"/>
        </w:rPr>
      </w:pPr>
    </w:p>
    <w:p w14:paraId="57089782" w14:textId="634909B5" w:rsidR="00331996" w:rsidRDefault="1B38B7CD" w:rsidP="7C202290">
      <w:pPr>
        <w:rPr>
          <w:rFonts w:eastAsia="BritishCouncilSans-Regular" w:cs="BritishCouncilSans-Regular"/>
          <w:b/>
          <w:bCs/>
          <w:color w:val="230859" w:themeColor="text2"/>
          <w:sz w:val="36"/>
          <w:szCs w:val="36"/>
        </w:rPr>
      </w:pPr>
      <w:r w:rsidRPr="7C202290">
        <w:rPr>
          <w:rFonts w:eastAsia="BritishCouncilSans-Regular" w:cs="BritishCouncilSans-Regular"/>
          <w:b/>
          <w:bCs/>
          <w:color w:val="230859" w:themeColor="text2"/>
          <w:sz w:val="36"/>
          <w:szCs w:val="36"/>
        </w:rPr>
        <w:t xml:space="preserve">Mandatory documents to be uploaded </w:t>
      </w:r>
      <w:r w:rsidR="00895751">
        <w:rPr>
          <w:rFonts w:eastAsia="BritishCouncilSans-Regular" w:cs="BritishCouncilSans-Regular"/>
          <w:b/>
          <w:bCs/>
          <w:color w:val="230859" w:themeColor="text2"/>
          <w:sz w:val="36"/>
          <w:szCs w:val="36"/>
        </w:rPr>
        <w:t>to online form</w:t>
      </w:r>
    </w:p>
    <w:p w14:paraId="3F9626BB" w14:textId="0D7B7A40" w:rsidR="008F62FD" w:rsidRDefault="008F62FD" w:rsidP="008F62FD">
      <w:r>
        <w:t xml:space="preserve">Please note that </w:t>
      </w:r>
      <w:r w:rsidRPr="008F62FD">
        <w:rPr>
          <w:u w:val="single"/>
        </w:rPr>
        <w:t>all documents must be in .pdf format</w:t>
      </w:r>
      <w:r>
        <w:t>.</w:t>
      </w:r>
    </w:p>
    <w:p w14:paraId="4ACF246F" w14:textId="283BC328" w:rsidR="1B38B7CD" w:rsidRPr="008F62FD" w:rsidRDefault="5810203E" w:rsidP="28615F59">
      <w:pPr>
        <w:pStyle w:val="NormalWeb"/>
        <w:numPr>
          <w:ilvl w:val="0"/>
          <w:numId w:val="27"/>
        </w:numPr>
        <w:rPr>
          <w:rFonts w:asciiTheme="majorHAnsi" w:eastAsiaTheme="majorEastAsia" w:hAnsiTheme="majorHAnsi" w:cstheme="majorHAnsi"/>
        </w:rPr>
      </w:pPr>
      <w:r w:rsidRPr="008F62FD">
        <w:rPr>
          <w:rFonts w:asciiTheme="majorHAnsi" w:hAnsiTheme="majorHAnsi" w:cstheme="majorHAnsi"/>
        </w:rPr>
        <w:t xml:space="preserve">CVs of </w:t>
      </w:r>
      <w:r w:rsidR="6848325D" w:rsidRPr="008F62FD">
        <w:rPr>
          <w:rFonts w:asciiTheme="majorHAnsi" w:hAnsiTheme="majorHAnsi" w:cstheme="majorHAnsi"/>
        </w:rPr>
        <w:t xml:space="preserve">the </w:t>
      </w:r>
      <w:r w:rsidRPr="008F62FD">
        <w:rPr>
          <w:rFonts w:asciiTheme="majorHAnsi" w:hAnsiTheme="majorHAnsi" w:cstheme="majorHAnsi"/>
        </w:rPr>
        <w:t xml:space="preserve">UK </w:t>
      </w:r>
      <w:r w:rsidR="69394672" w:rsidRPr="008F62FD">
        <w:rPr>
          <w:rFonts w:asciiTheme="majorHAnsi" w:hAnsiTheme="majorHAnsi" w:cstheme="majorHAnsi"/>
        </w:rPr>
        <w:t xml:space="preserve">and the Brazil </w:t>
      </w:r>
      <w:r w:rsidRPr="008F62FD">
        <w:rPr>
          <w:rFonts w:asciiTheme="majorHAnsi" w:hAnsiTheme="majorHAnsi" w:cstheme="majorHAnsi"/>
        </w:rPr>
        <w:t>Lead Applicant</w:t>
      </w:r>
      <w:r w:rsidR="7F860D17" w:rsidRPr="008F62FD">
        <w:rPr>
          <w:rFonts w:asciiTheme="majorHAnsi" w:hAnsiTheme="majorHAnsi" w:cstheme="majorHAnsi"/>
        </w:rPr>
        <w:t>s</w:t>
      </w:r>
    </w:p>
    <w:p w14:paraId="61B4203F" w14:textId="5C6A1C07" w:rsidR="1B38B7CD" w:rsidRPr="008F62FD" w:rsidRDefault="5810203E" w:rsidP="28615F59">
      <w:pPr>
        <w:pStyle w:val="NormalWeb"/>
        <w:numPr>
          <w:ilvl w:val="0"/>
          <w:numId w:val="27"/>
        </w:numPr>
        <w:rPr>
          <w:rFonts w:asciiTheme="majorHAnsi" w:hAnsiTheme="majorHAnsi" w:cstheme="majorHAnsi"/>
        </w:rPr>
      </w:pPr>
      <w:r w:rsidRPr="008F62FD">
        <w:rPr>
          <w:rFonts w:asciiTheme="majorHAnsi" w:hAnsiTheme="majorHAnsi" w:cstheme="majorHAnsi"/>
        </w:rPr>
        <w:t xml:space="preserve">Institutional Letters of Support from each UK/Brazilian Institution which are part of this project </w:t>
      </w:r>
      <w:r w:rsidR="76998A7B" w:rsidRPr="008F62FD">
        <w:rPr>
          <w:rFonts w:asciiTheme="majorHAnsi" w:hAnsiTheme="majorHAnsi" w:cstheme="majorHAnsi"/>
        </w:rPr>
        <w:t>-</w:t>
      </w:r>
      <w:r w:rsidRPr="008F62FD">
        <w:rPr>
          <w:rFonts w:asciiTheme="majorHAnsi" w:hAnsiTheme="majorHAnsi" w:cstheme="majorHAnsi"/>
          <w:i/>
          <w:iCs/>
        </w:rPr>
        <w:t>Please upload the letter of support from the UK and each B</w:t>
      </w:r>
      <w:r w:rsidR="0E83FB2B" w:rsidRPr="008F62FD">
        <w:rPr>
          <w:rFonts w:asciiTheme="majorHAnsi" w:hAnsiTheme="majorHAnsi" w:cstheme="majorHAnsi"/>
          <w:i/>
          <w:iCs/>
        </w:rPr>
        <w:t>razilian p</w:t>
      </w:r>
      <w:r w:rsidRPr="008F62FD">
        <w:rPr>
          <w:rFonts w:asciiTheme="majorHAnsi" w:hAnsiTheme="majorHAnsi" w:cstheme="majorHAnsi"/>
          <w:i/>
          <w:iCs/>
        </w:rPr>
        <w:t xml:space="preserve">artner </w:t>
      </w:r>
      <w:r w:rsidR="18C68A12" w:rsidRPr="008F62FD">
        <w:rPr>
          <w:rFonts w:asciiTheme="majorHAnsi" w:hAnsiTheme="majorHAnsi" w:cstheme="majorHAnsi"/>
          <w:i/>
          <w:iCs/>
        </w:rPr>
        <w:t>i</w:t>
      </w:r>
      <w:r w:rsidRPr="008F62FD">
        <w:rPr>
          <w:rFonts w:asciiTheme="majorHAnsi" w:hAnsiTheme="majorHAnsi" w:cstheme="majorHAnsi"/>
          <w:i/>
          <w:iCs/>
        </w:rPr>
        <w:t xml:space="preserve">nstitution. Letters should be signed by senior institution representatives, such as: Head of </w:t>
      </w:r>
      <w:r w:rsidR="778EF495" w:rsidRPr="008F62FD">
        <w:rPr>
          <w:rFonts w:asciiTheme="majorHAnsi" w:hAnsiTheme="majorHAnsi" w:cstheme="majorHAnsi"/>
          <w:i/>
          <w:iCs/>
        </w:rPr>
        <w:t>I</w:t>
      </w:r>
      <w:r w:rsidRPr="008F62FD">
        <w:rPr>
          <w:rFonts w:asciiTheme="majorHAnsi" w:hAnsiTheme="majorHAnsi" w:cstheme="majorHAnsi"/>
          <w:i/>
          <w:iCs/>
        </w:rPr>
        <w:t xml:space="preserve">nternational </w:t>
      </w:r>
      <w:r w:rsidR="2A6ECA19" w:rsidRPr="008F62FD">
        <w:rPr>
          <w:rFonts w:asciiTheme="majorHAnsi" w:hAnsiTheme="majorHAnsi" w:cstheme="majorHAnsi"/>
          <w:i/>
          <w:iCs/>
        </w:rPr>
        <w:t>O</w:t>
      </w:r>
      <w:r w:rsidRPr="008F62FD">
        <w:rPr>
          <w:rFonts w:asciiTheme="majorHAnsi" w:hAnsiTheme="majorHAnsi" w:cstheme="majorHAnsi"/>
          <w:i/>
          <w:iCs/>
        </w:rPr>
        <w:t>ffice, Chancellor, Pro-Vice Chancellors etc</w:t>
      </w:r>
      <w:r w:rsidR="3F3970F9" w:rsidRPr="008F62FD">
        <w:rPr>
          <w:rFonts w:asciiTheme="majorHAnsi" w:hAnsiTheme="majorHAnsi" w:cstheme="majorHAnsi"/>
          <w:i/>
          <w:iCs/>
        </w:rPr>
        <w:t>.</w:t>
      </w:r>
    </w:p>
    <w:p w14:paraId="6DC210CE" w14:textId="45E29E15" w:rsidR="008F62FD" w:rsidRDefault="008F62FD" w:rsidP="28615F59">
      <w:pPr>
        <w:pStyle w:val="NormalWeb"/>
        <w:numPr>
          <w:ilvl w:val="0"/>
          <w:numId w:val="27"/>
        </w:numPr>
        <w:rPr>
          <w:rFonts w:asciiTheme="majorHAnsi" w:hAnsiTheme="majorHAnsi" w:cstheme="majorHAnsi"/>
        </w:rPr>
      </w:pPr>
      <w:r w:rsidRPr="008F62FD">
        <w:rPr>
          <w:rFonts w:asciiTheme="majorHAnsi" w:hAnsiTheme="majorHAnsi" w:cstheme="majorHAnsi"/>
        </w:rPr>
        <w:t>Application Response Sheet (Detailed proposal)</w:t>
      </w:r>
    </w:p>
    <w:p w14:paraId="21D77761" w14:textId="7335AC7A" w:rsidR="00895751" w:rsidRPr="00895751" w:rsidRDefault="00895751" w:rsidP="00895751">
      <w:pPr>
        <w:pStyle w:val="NormalWeb"/>
        <w:numPr>
          <w:ilvl w:val="0"/>
          <w:numId w:val="27"/>
        </w:numPr>
        <w:rPr>
          <w:rFonts w:asciiTheme="majorHAnsi" w:hAnsiTheme="majorHAnsi" w:cstheme="majorHAnsi"/>
        </w:rPr>
      </w:pPr>
      <w:r w:rsidRPr="008F62FD">
        <w:rPr>
          <w:rFonts w:asciiTheme="majorHAnsi" w:hAnsiTheme="majorHAnsi" w:cstheme="majorHAnsi"/>
        </w:rPr>
        <w:t>Activities and Budget Plan (.</w:t>
      </w:r>
      <w:r>
        <w:rPr>
          <w:rFonts w:asciiTheme="majorHAnsi" w:hAnsiTheme="majorHAnsi" w:cstheme="majorHAnsi"/>
        </w:rPr>
        <w:t>pdf</w:t>
      </w:r>
      <w:r w:rsidRPr="008F62FD">
        <w:rPr>
          <w:rFonts w:asciiTheme="majorHAnsi" w:hAnsiTheme="majorHAnsi" w:cstheme="majorHAnsi"/>
        </w:rPr>
        <w:t xml:space="preserve"> format) - </w:t>
      </w:r>
      <w:r w:rsidRPr="008F62FD">
        <w:rPr>
          <w:rFonts w:asciiTheme="majorHAnsi" w:hAnsiTheme="majorHAnsi" w:cstheme="majorHAnsi"/>
          <w:i/>
          <w:iCs/>
        </w:rPr>
        <w:t xml:space="preserve">Detailed timetable. Please include activities, reporting requirements, relevant </w:t>
      </w:r>
      <w:proofErr w:type="gramStart"/>
      <w:r w:rsidRPr="008F62FD">
        <w:rPr>
          <w:rFonts w:asciiTheme="majorHAnsi" w:hAnsiTheme="majorHAnsi" w:cstheme="majorHAnsi"/>
          <w:i/>
          <w:iCs/>
        </w:rPr>
        <w:t>dates</w:t>
      </w:r>
      <w:proofErr w:type="gramEnd"/>
      <w:r w:rsidRPr="008F62FD">
        <w:rPr>
          <w:rFonts w:asciiTheme="majorHAnsi" w:hAnsiTheme="majorHAnsi" w:cstheme="majorHAnsi"/>
          <w:i/>
          <w:iCs/>
        </w:rPr>
        <w:t xml:space="preserve"> and costs in your project timetable.</w:t>
      </w:r>
    </w:p>
    <w:p w14:paraId="25A5101E" w14:textId="20060F7B" w:rsidR="1B38B7CD" w:rsidRDefault="1B38B7CD" w:rsidP="7C202290">
      <w:pPr>
        <w:tabs>
          <w:tab w:val="left" w:pos="1193"/>
        </w:tabs>
      </w:pPr>
      <w:r>
        <w:t>Naming convention:</w:t>
      </w:r>
    </w:p>
    <w:p w14:paraId="56334F7B" w14:textId="6D26BBFA" w:rsidR="1B38B7CD" w:rsidRDefault="5810203E" w:rsidP="7C202290">
      <w:pPr>
        <w:tabs>
          <w:tab w:val="left" w:pos="1193"/>
        </w:tabs>
      </w:pPr>
      <w:proofErr w:type="spellStart"/>
      <w:r>
        <w:t>CV_First</w:t>
      </w:r>
      <w:proofErr w:type="spellEnd"/>
      <w:r>
        <w:t xml:space="preserve"> Name Family Name</w:t>
      </w:r>
    </w:p>
    <w:p w14:paraId="4DD306DD" w14:textId="76702983" w:rsidR="1B38B7CD" w:rsidRDefault="1B38B7CD" w:rsidP="7C202290">
      <w:pPr>
        <w:tabs>
          <w:tab w:val="left" w:pos="1193"/>
        </w:tabs>
      </w:pPr>
      <w:r>
        <w:t xml:space="preserve">Support </w:t>
      </w:r>
      <w:proofErr w:type="spellStart"/>
      <w:r>
        <w:t>Letter_Lead</w:t>
      </w:r>
      <w:proofErr w:type="spellEnd"/>
      <w:r>
        <w:t xml:space="preserve"> Institution Name </w:t>
      </w:r>
    </w:p>
    <w:p w14:paraId="7B27CDF3" w14:textId="3C146B96" w:rsidR="1B38B7CD" w:rsidRDefault="1B38B7CD" w:rsidP="7C202290">
      <w:pPr>
        <w:tabs>
          <w:tab w:val="left" w:pos="1193"/>
        </w:tabs>
      </w:pPr>
      <w:r>
        <w:t xml:space="preserve">Support </w:t>
      </w:r>
      <w:proofErr w:type="spellStart"/>
      <w:r>
        <w:t>Letter_Partner</w:t>
      </w:r>
      <w:proofErr w:type="spellEnd"/>
      <w:r>
        <w:t xml:space="preserve"> Institution Name</w:t>
      </w:r>
    </w:p>
    <w:p w14:paraId="51ABB9B0" w14:textId="4AFD807F" w:rsidR="008F62FD" w:rsidRDefault="008F62FD" w:rsidP="7C202290">
      <w:pPr>
        <w:tabs>
          <w:tab w:val="left" w:pos="1193"/>
        </w:tabs>
      </w:pPr>
      <w:r>
        <w:t xml:space="preserve">Application Response </w:t>
      </w:r>
      <w:proofErr w:type="spellStart"/>
      <w:r>
        <w:t>Sheet_Lead</w:t>
      </w:r>
      <w:proofErr w:type="spellEnd"/>
      <w:r>
        <w:t xml:space="preserve"> Institution Name</w:t>
      </w:r>
    </w:p>
    <w:p w14:paraId="37BF9321" w14:textId="2554AA42" w:rsidR="00895751" w:rsidRDefault="00895751" w:rsidP="00895751">
      <w:pPr>
        <w:tabs>
          <w:tab w:val="left" w:pos="1193"/>
        </w:tabs>
      </w:pPr>
      <w:r>
        <w:t xml:space="preserve">Activities and Budget </w:t>
      </w:r>
      <w:proofErr w:type="spellStart"/>
      <w:r>
        <w:t>Plan_Lead</w:t>
      </w:r>
      <w:proofErr w:type="spellEnd"/>
      <w:r>
        <w:t xml:space="preserve"> Institution Name</w:t>
      </w:r>
    </w:p>
    <w:p w14:paraId="7A3754DD" w14:textId="77777777" w:rsidR="00895751" w:rsidRDefault="00895751" w:rsidP="7C202290">
      <w:pPr>
        <w:tabs>
          <w:tab w:val="left" w:pos="1193"/>
        </w:tabs>
      </w:pPr>
    </w:p>
    <w:p w14:paraId="2194EC6E" w14:textId="0D6FDE8C" w:rsidR="00331996" w:rsidRDefault="00B751C3" w:rsidP="00331996">
      <w:pPr>
        <w:pStyle w:val="HeadingB"/>
      </w:pPr>
      <w:r>
        <w:t xml:space="preserve">Lead </w:t>
      </w:r>
      <w:r w:rsidR="00331996" w:rsidRPr="00954430">
        <w:t>Applicant</w:t>
      </w:r>
      <w:r>
        <w:t xml:space="preserve"> (UK)</w:t>
      </w:r>
      <w:r w:rsidR="00331996" w:rsidRPr="00954430">
        <w:t xml:space="preserve"> Information</w:t>
      </w:r>
    </w:p>
    <w:tbl>
      <w:tblPr>
        <w:tblStyle w:val="TableGrid"/>
        <w:tblW w:w="10060" w:type="dxa"/>
        <w:tblBorders>
          <w:top w:val="single" w:sz="4" w:space="0" w:color="FF8200" w:themeColor="accent5"/>
          <w:left w:val="single" w:sz="4" w:space="0" w:color="FF8200" w:themeColor="accent5"/>
          <w:bottom w:val="single" w:sz="4" w:space="0" w:color="FF8200" w:themeColor="accent5"/>
          <w:right w:val="single" w:sz="4" w:space="0" w:color="FF8200" w:themeColor="accent5"/>
          <w:insideH w:val="single" w:sz="4" w:space="0" w:color="FF8200" w:themeColor="accent5"/>
          <w:insideV w:val="single" w:sz="4" w:space="0" w:color="FF8200" w:themeColor="accent5"/>
        </w:tblBorders>
        <w:tblLayout w:type="fixed"/>
        <w:tblLook w:val="0600" w:firstRow="0" w:lastRow="0" w:firstColumn="0" w:lastColumn="0" w:noHBand="1" w:noVBand="1"/>
      </w:tblPr>
      <w:tblGrid>
        <w:gridCol w:w="4045"/>
        <w:gridCol w:w="6015"/>
      </w:tblGrid>
      <w:tr w:rsidR="00331996" w:rsidRPr="00122DE3" w14:paraId="07776DE9" w14:textId="77777777" w:rsidTr="28615F59">
        <w:trPr>
          <w:trHeight w:val="565"/>
        </w:trPr>
        <w:tc>
          <w:tcPr>
            <w:tcW w:w="4045" w:type="dxa"/>
          </w:tcPr>
          <w:p w14:paraId="693EEF7B" w14:textId="6FC1FE9C" w:rsidR="00331996" w:rsidRPr="00122DE3" w:rsidRDefault="009A65B9" w:rsidP="001B28AA">
            <w:pPr>
              <w:spacing w:line="600" w:lineRule="auto"/>
              <w:rPr>
                <w:rFonts w:cs="Arial"/>
              </w:rPr>
            </w:pPr>
            <w:r>
              <w:rPr>
                <w:rFonts w:cs="Arial"/>
              </w:rPr>
              <w:t xml:space="preserve">Name and address of UK institution </w:t>
            </w:r>
          </w:p>
        </w:tc>
        <w:sdt>
          <w:sdtPr>
            <w:rPr>
              <w:rFonts w:cs="Arial"/>
            </w:rPr>
            <w:alias w:val="Title"/>
            <w:tag w:val="Title"/>
            <w:id w:val="1539705358"/>
            <w:placeholder>
              <w:docPart w:val="0ECA32B0364D4642AD86204950962E49"/>
            </w:placeholder>
          </w:sdtPr>
          <w:sdtEndPr/>
          <w:sdtContent>
            <w:tc>
              <w:tcPr>
                <w:tcW w:w="6015" w:type="dxa"/>
              </w:tcPr>
              <w:p w14:paraId="2E763261" w14:textId="226EA214" w:rsidR="00331996" w:rsidRPr="00122DE3" w:rsidRDefault="009A65B9" w:rsidP="001B28AA">
                <w:pPr>
                  <w:spacing w:line="600" w:lineRule="auto"/>
                  <w:rPr>
                    <w:rFonts w:cs="Arial"/>
                  </w:rPr>
                </w:pPr>
                <w:r>
                  <w:rPr>
                    <w:rFonts w:cs="Arial"/>
                  </w:rPr>
                  <w:t xml:space="preserve">                                                           </w:t>
                </w:r>
              </w:p>
            </w:tc>
          </w:sdtContent>
        </w:sdt>
      </w:tr>
      <w:tr w:rsidR="00331996" w:rsidRPr="00122DE3" w14:paraId="3D3448A4" w14:textId="77777777" w:rsidTr="28615F59">
        <w:tc>
          <w:tcPr>
            <w:tcW w:w="4045" w:type="dxa"/>
          </w:tcPr>
          <w:p w14:paraId="0BC03FBE" w14:textId="77777777" w:rsidR="00331996" w:rsidRPr="00122DE3" w:rsidRDefault="00331996" w:rsidP="001B28AA">
            <w:pPr>
              <w:spacing w:line="600" w:lineRule="auto"/>
              <w:rPr>
                <w:rFonts w:cs="Arial"/>
              </w:rPr>
            </w:pPr>
            <w:r>
              <w:rPr>
                <w:rFonts w:cs="Arial"/>
              </w:rPr>
              <w:t xml:space="preserve">UK </w:t>
            </w:r>
            <w:proofErr w:type="gramStart"/>
            <w:r>
              <w:rPr>
                <w:rFonts w:cs="Arial"/>
              </w:rPr>
              <w:t>Lead</w:t>
            </w:r>
            <w:proofErr w:type="gramEnd"/>
            <w:r>
              <w:rPr>
                <w:rFonts w:cs="Arial"/>
              </w:rPr>
              <w:t xml:space="preserve"> Applicant Name</w:t>
            </w:r>
          </w:p>
        </w:tc>
        <w:sdt>
          <w:sdtPr>
            <w:rPr>
              <w:rFonts w:cs="Arial"/>
            </w:rPr>
            <w:alias w:val="First name"/>
            <w:tag w:val="First name"/>
            <w:id w:val="-585759835"/>
            <w:placeholder>
              <w:docPart w:val="7ECA5B8CEDCC462F9A4A586B29109689"/>
            </w:placeholder>
          </w:sdtPr>
          <w:sdtEndPr/>
          <w:sdtContent>
            <w:tc>
              <w:tcPr>
                <w:tcW w:w="6015" w:type="dxa"/>
              </w:tcPr>
              <w:p w14:paraId="695A030F" w14:textId="36133E29" w:rsidR="00331996" w:rsidRPr="00122DE3" w:rsidRDefault="00331996" w:rsidP="00895751">
                <w:pPr>
                  <w:rPr>
                    <w:rFonts w:cs="Arial"/>
                  </w:rPr>
                </w:pPr>
                <w:r w:rsidRPr="00122DE3">
                  <w:rPr>
                    <w:rFonts w:cs="Arial"/>
                  </w:rPr>
                  <w:t xml:space="preserve"> </w:t>
                </w:r>
                <w:sdt>
                  <w:sdtPr>
                    <w:rPr>
                      <w:rFonts w:cs="Arial"/>
                    </w:rPr>
                    <w:alias w:val="First name"/>
                    <w:tag w:val="First name"/>
                    <w:id w:val="-1261523136"/>
                    <w:placeholder>
                      <w:docPart w:val="6661CD12917C48E7B2A2EA4ECA8528FB"/>
                    </w:placeholder>
                  </w:sdtPr>
                  <w:sdtContent>
                    <w:r w:rsidR="00895751" w:rsidRPr="00041809">
                      <w:rPr>
                        <w:rFonts w:cs="Arial"/>
                        <w:b/>
                        <w:bCs/>
                      </w:rPr>
                      <w:t xml:space="preserve">Please upload CV of the </w:t>
                    </w:r>
                    <w:r w:rsidR="00895751">
                      <w:rPr>
                        <w:rFonts w:cs="Arial"/>
                        <w:b/>
                        <w:bCs/>
                      </w:rPr>
                      <w:t>lead</w:t>
                    </w:r>
                    <w:r w:rsidR="00895751" w:rsidRPr="00041809">
                      <w:rPr>
                        <w:rFonts w:cs="Arial"/>
                        <w:b/>
                        <w:bCs/>
                      </w:rPr>
                      <w:t xml:space="preserve"> applicant to the online form</w:t>
                    </w:r>
                    <w:r w:rsidR="00895751" w:rsidRPr="00041809">
                      <w:rPr>
                        <w:rFonts w:cs="Arial"/>
                        <w:b/>
                        <w:bCs/>
                      </w:rPr>
                      <w:br/>
                      <w:t>(.pdf format)</w:t>
                    </w:r>
                  </w:sdtContent>
                </w:sdt>
              </w:p>
            </w:tc>
          </w:sdtContent>
        </w:sdt>
      </w:tr>
      <w:tr w:rsidR="7C202290" w14:paraId="184B97EC" w14:textId="77777777" w:rsidTr="28615F59">
        <w:tc>
          <w:tcPr>
            <w:tcW w:w="4045" w:type="dxa"/>
          </w:tcPr>
          <w:p w14:paraId="24E03442" w14:textId="6878753C" w:rsidR="773A28F2" w:rsidRDefault="773A28F2" w:rsidP="7C202290">
            <w:pPr>
              <w:spacing w:line="600" w:lineRule="auto"/>
              <w:rPr>
                <w:rFonts w:eastAsia="MS PGothic" w:cs="Arial"/>
              </w:rPr>
            </w:pPr>
            <w:r w:rsidRPr="7C202290">
              <w:rPr>
                <w:rFonts w:eastAsia="MS PGothic" w:cs="Arial"/>
              </w:rPr>
              <w:t xml:space="preserve">UK </w:t>
            </w:r>
            <w:proofErr w:type="gramStart"/>
            <w:r w:rsidRPr="7C202290">
              <w:rPr>
                <w:rFonts w:eastAsia="MS PGothic" w:cs="Arial"/>
              </w:rPr>
              <w:t>Lead</w:t>
            </w:r>
            <w:proofErr w:type="gramEnd"/>
            <w:r w:rsidRPr="7C202290">
              <w:rPr>
                <w:rFonts w:eastAsia="MS PGothic" w:cs="Arial"/>
              </w:rPr>
              <w:t xml:space="preserve"> Applicant </w:t>
            </w:r>
            <w:r w:rsidR="488E9F2E" w:rsidRPr="7C202290">
              <w:rPr>
                <w:rFonts w:eastAsia="MS PGothic" w:cs="Arial"/>
              </w:rPr>
              <w:t>J</w:t>
            </w:r>
            <w:r w:rsidRPr="7C202290">
              <w:rPr>
                <w:rFonts w:eastAsia="MS PGothic" w:cs="Arial"/>
              </w:rPr>
              <w:t xml:space="preserve">ob </w:t>
            </w:r>
            <w:r w:rsidR="31E470D3" w:rsidRPr="7C202290">
              <w:rPr>
                <w:rFonts w:eastAsia="MS PGothic" w:cs="Arial"/>
              </w:rPr>
              <w:t>T</w:t>
            </w:r>
            <w:r w:rsidRPr="7C202290">
              <w:rPr>
                <w:rFonts w:eastAsia="MS PGothic" w:cs="Arial"/>
              </w:rPr>
              <w:t>itle</w:t>
            </w:r>
          </w:p>
        </w:tc>
        <w:tc>
          <w:tcPr>
            <w:tcW w:w="6015" w:type="dxa"/>
          </w:tcPr>
          <w:p w14:paraId="4CB2B498" w14:textId="5D949287" w:rsidR="7C202290" w:rsidRDefault="7C202290" w:rsidP="7C202290">
            <w:pPr>
              <w:spacing w:line="600" w:lineRule="auto"/>
              <w:rPr>
                <w:rFonts w:eastAsia="MS PGothic" w:cs="Arial"/>
              </w:rPr>
            </w:pPr>
          </w:p>
        </w:tc>
      </w:tr>
      <w:tr w:rsidR="00331996" w:rsidRPr="00122DE3" w14:paraId="5CF1D1AB" w14:textId="77777777" w:rsidTr="28615F59">
        <w:tc>
          <w:tcPr>
            <w:tcW w:w="4045" w:type="dxa"/>
          </w:tcPr>
          <w:p w14:paraId="1FCEEC0A" w14:textId="77777777" w:rsidR="00331996" w:rsidRPr="00122DE3" w:rsidRDefault="00331996" w:rsidP="001B28AA">
            <w:pPr>
              <w:spacing w:line="600" w:lineRule="auto"/>
              <w:rPr>
                <w:rFonts w:cs="Arial"/>
              </w:rPr>
            </w:pPr>
            <w:r>
              <w:rPr>
                <w:rFonts w:cs="Arial"/>
              </w:rPr>
              <w:t>UK Email Address</w:t>
            </w:r>
          </w:p>
        </w:tc>
        <w:sdt>
          <w:sdtPr>
            <w:rPr>
              <w:rFonts w:cs="Arial"/>
            </w:rPr>
            <w:alias w:val="Position"/>
            <w:tag w:val="Position"/>
            <w:id w:val="-284434741"/>
            <w:placeholder>
              <w:docPart w:val="832CADD520A248FAA9A8716573AAE662"/>
            </w:placeholder>
          </w:sdtPr>
          <w:sdtEndPr/>
          <w:sdtContent>
            <w:tc>
              <w:tcPr>
                <w:tcW w:w="6015" w:type="dxa"/>
              </w:tcPr>
              <w:p w14:paraId="6041F21B" w14:textId="77777777" w:rsidR="00331996" w:rsidRPr="00122DE3" w:rsidRDefault="00331996" w:rsidP="001B28AA">
                <w:pPr>
                  <w:spacing w:line="600" w:lineRule="auto"/>
                  <w:rPr>
                    <w:rFonts w:cs="Arial"/>
                  </w:rPr>
                </w:pPr>
                <w:r w:rsidRPr="00122DE3">
                  <w:rPr>
                    <w:rFonts w:cs="Arial"/>
                  </w:rPr>
                  <w:t xml:space="preserve"> </w:t>
                </w:r>
              </w:p>
            </w:tc>
          </w:sdtContent>
        </w:sdt>
      </w:tr>
      <w:tr w:rsidR="00331996" w:rsidRPr="00122DE3" w14:paraId="5701562F" w14:textId="77777777" w:rsidTr="28615F59">
        <w:tc>
          <w:tcPr>
            <w:tcW w:w="4045" w:type="dxa"/>
          </w:tcPr>
          <w:p w14:paraId="4405817C" w14:textId="77777777" w:rsidR="00331996" w:rsidRDefault="00331996" w:rsidP="001B28AA">
            <w:pPr>
              <w:spacing w:after="0"/>
              <w:rPr>
                <w:rFonts w:cs="Arial"/>
                <w:b/>
                <w:bCs/>
              </w:rPr>
            </w:pPr>
            <w:r>
              <w:rPr>
                <w:rFonts w:cs="Arial"/>
              </w:rPr>
              <w:lastRenderedPageBreak/>
              <w:t>UK Phone Contact</w:t>
            </w:r>
          </w:p>
          <w:p w14:paraId="22454F43" w14:textId="77777777" w:rsidR="00331996" w:rsidRPr="00122DE3" w:rsidRDefault="00331996" w:rsidP="001B28AA">
            <w:pPr>
              <w:spacing w:after="0"/>
              <w:rPr>
                <w:rFonts w:cs="Arial"/>
              </w:rPr>
            </w:pPr>
          </w:p>
        </w:tc>
        <w:tc>
          <w:tcPr>
            <w:tcW w:w="6015" w:type="dxa"/>
          </w:tcPr>
          <w:p w14:paraId="57FE6F51" w14:textId="77777777" w:rsidR="00331996" w:rsidRDefault="00331996" w:rsidP="001B28AA">
            <w:pPr>
              <w:spacing w:line="600" w:lineRule="auto"/>
              <w:rPr>
                <w:rFonts w:cs="Arial"/>
              </w:rPr>
            </w:pPr>
          </w:p>
        </w:tc>
      </w:tr>
      <w:tr w:rsidR="004501B3" w:rsidRPr="00122DE3" w14:paraId="1B36437B" w14:textId="77777777" w:rsidTr="28615F59">
        <w:tc>
          <w:tcPr>
            <w:tcW w:w="4045" w:type="dxa"/>
          </w:tcPr>
          <w:p w14:paraId="5EB745E3" w14:textId="09DD6A23" w:rsidR="004501B3" w:rsidRDefault="004501B3" w:rsidP="001B28AA">
            <w:pPr>
              <w:spacing w:after="0"/>
              <w:rPr>
                <w:rFonts w:cs="Arial"/>
              </w:rPr>
            </w:pPr>
            <w:r>
              <w:rPr>
                <w:rFonts w:cs="Arial"/>
              </w:rPr>
              <w:t>Gender</w:t>
            </w:r>
          </w:p>
        </w:tc>
        <w:tc>
          <w:tcPr>
            <w:tcW w:w="6015" w:type="dxa"/>
          </w:tcPr>
          <w:p w14:paraId="38010C01" w14:textId="77777777" w:rsidR="004501B3" w:rsidRDefault="004501B3" w:rsidP="001B28AA">
            <w:pPr>
              <w:spacing w:line="600" w:lineRule="auto"/>
              <w:rPr>
                <w:rFonts w:cs="Arial"/>
              </w:rPr>
            </w:pPr>
          </w:p>
        </w:tc>
      </w:tr>
      <w:tr w:rsidR="00331996" w:rsidRPr="00122DE3" w14:paraId="236F53B1" w14:textId="77777777" w:rsidTr="28615F59">
        <w:tc>
          <w:tcPr>
            <w:tcW w:w="4045" w:type="dxa"/>
          </w:tcPr>
          <w:p w14:paraId="6BB5DC6A" w14:textId="77777777" w:rsidR="00331996" w:rsidRPr="003147B4" w:rsidRDefault="00331996" w:rsidP="001B28AA">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6015" w:type="dxa"/>
          </w:tcPr>
          <w:p w14:paraId="3AD5CA84" w14:textId="77777777" w:rsidR="00331996" w:rsidRPr="000B687D" w:rsidRDefault="00EA1B72" w:rsidP="001B28AA">
            <w:pPr>
              <w:rPr>
                <w:rFonts w:cs="Arial"/>
              </w:rPr>
            </w:pPr>
            <w:sdt>
              <w:sdtPr>
                <w:rPr>
                  <w:rFonts w:ascii="Segoe UI Symbol" w:eastAsia="MS Gothic" w:hAnsi="Segoe UI Symbol" w:cs="Segoe UI Symbol"/>
                </w:rPr>
                <w:id w:val="-11151115"/>
                <w14:checkbox>
                  <w14:checked w14:val="0"/>
                  <w14:checkedState w14:val="00FC" w14:font="Wingdings"/>
                  <w14:uncheckedState w14:val="2610" w14:font="MS Gothic"/>
                </w14:checkbox>
              </w:sdtPr>
              <w:sdtEndPr/>
              <w:sdtContent>
                <w:r w:rsidR="00331996" w:rsidRPr="000B687D">
                  <w:rPr>
                    <w:rFonts w:ascii="MS Gothic" w:eastAsia="MS Gothic" w:hAnsi="MS Gothic" w:cs="Segoe UI Symbol" w:hint="eastAsia"/>
                  </w:rPr>
                  <w:t>☐</w:t>
                </w:r>
              </w:sdtContent>
            </w:sdt>
            <w:r w:rsidR="00331996" w:rsidRPr="000B687D">
              <w:rPr>
                <w:rFonts w:cs="Arial"/>
              </w:rPr>
              <w:t xml:space="preserve"> Yes </w:t>
            </w:r>
          </w:p>
          <w:p w14:paraId="4490F568" w14:textId="77777777" w:rsidR="00331996" w:rsidRDefault="00EA1B72" w:rsidP="00FE4E2E">
            <w:pPr>
              <w:rPr>
                <w:rFonts w:cs="Arial"/>
              </w:rPr>
            </w:pPr>
            <w:sdt>
              <w:sdtPr>
                <w:rPr>
                  <w:rFonts w:ascii="Segoe UI Symbol" w:eastAsia="MS Gothic" w:hAnsi="Segoe UI Symbol" w:cs="Segoe UI Symbol"/>
                </w:rPr>
                <w:id w:val="-1951085025"/>
                <w14:checkbox>
                  <w14:checked w14:val="0"/>
                  <w14:checkedState w14:val="00FC" w14:font="Wingdings"/>
                  <w14:uncheckedState w14:val="2610" w14:font="MS Gothic"/>
                </w14:checkbox>
              </w:sdtPr>
              <w:sdtEndPr/>
              <w:sdtContent>
                <w:r w:rsidR="00331996" w:rsidRPr="000B687D">
                  <w:rPr>
                    <w:rFonts w:ascii="MS Gothic" w:eastAsia="MS Gothic" w:hAnsi="MS Gothic" w:cs="Segoe UI Symbol" w:hint="eastAsia"/>
                  </w:rPr>
                  <w:t>☐</w:t>
                </w:r>
              </w:sdtContent>
            </w:sdt>
            <w:r w:rsidR="00331996" w:rsidRPr="000B687D">
              <w:rPr>
                <w:rFonts w:ascii="Segoe UI Symbol" w:eastAsia="MS Gothic" w:hAnsi="Segoe UI Symbol" w:cs="Segoe UI Symbol"/>
              </w:rPr>
              <w:t xml:space="preserve"> </w:t>
            </w:r>
            <w:r w:rsidR="00331996" w:rsidRPr="000B687D">
              <w:rPr>
                <w:rFonts w:cs="Arial"/>
              </w:rPr>
              <w:t>No</w:t>
            </w:r>
          </w:p>
          <w:p w14:paraId="6276A972" w14:textId="508BD035" w:rsidR="00C640F2" w:rsidRDefault="00C640F2" w:rsidP="00FE4E2E">
            <w:pPr>
              <w:rPr>
                <w:rFonts w:cs="Arial"/>
                <w:b/>
                <w:bCs/>
              </w:rPr>
            </w:pPr>
            <w:r w:rsidRPr="00041809">
              <w:rPr>
                <w:rFonts w:cs="Arial"/>
                <w:b/>
                <w:bCs/>
              </w:rPr>
              <w:t xml:space="preserve">Please </w:t>
            </w:r>
            <w:r w:rsidR="00041809">
              <w:rPr>
                <w:rFonts w:cs="Arial"/>
                <w:b/>
                <w:bCs/>
              </w:rPr>
              <w:t>upload</w:t>
            </w:r>
            <w:r w:rsidRPr="00041809">
              <w:rPr>
                <w:rFonts w:cs="Arial"/>
                <w:b/>
                <w:bCs/>
              </w:rPr>
              <w:t xml:space="preserve"> the duly signed Letter of Institutional Support</w:t>
            </w:r>
            <w:r w:rsidR="00041809">
              <w:rPr>
                <w:rFonts w:cs="Arial"/>
                <w:b/>
                <w:bCs/>
              </w:rPr>
              <w:t xml:space="preserve"> to the online form</w:t>
            </w:r>
          </w:p>
          <w:p w14:paraId="1EBF6510" w14:textId="26C2CA75" w:rsidR="00041809" w:rsidRPr="00041809" w:rsidRDefault="00041809" w:rsidP="00FE4E2E">
            <w:pPr>
              <w:rPr>
                <w:rFonts w:cs="Arial"/>
                <w:b/>
                <w:bCs/>
              </w:rPr>
            </w:pPr>
            <w:r>
              <w:rPr>
                <w:rFonts w:cs="Arial"/>
                <w:b/>
                <w:bCs/>
              </w:rPr>
              <w:t>(.pdf format)</w:t>
            </w:r>
          </w:p>
          <w:p w14:paraId="09B5EDC5" w14:textId="5DF149AA" w:rsidR="00DE7F2C" w:rsidRPr="00DE7F2C" w:rsidRDefault="15FE7A0E" w:rsidP="28615F59">
            <w:pPr>
              <w:rPr>
                <w:rFonts w:cs="Arial"/>
                <w:i/>
                <w:iCs/>
              </w:rPr>
            </w:pPr>
            <w:r w:rsidRPr="28615F59">
              <w:rPr>
                <w:rFonts w:asciiTheme="majorHAnsi" w:hAnsiTheme="majorHAnsi" w:cstheme="majorBidi"/>
                <w:i/>
                <w:iCs/>
              </w:rPr>
              <w:t xml:space="preserve">Letters should be signed by senior institution representatives, such as: Head of </w:t>
            </w:r>
            <w:r w:rsidR="32B0DCA5" w:rsidRPr="28615F59">
              <w:rPr>
                <w:rFonts w:asciiTheme="majorHAnsi" w:hAnsiTheme="majorHAnsi" w:cstheme="majorBidi"/>
                <w:i/>
                <w:iCs/>
              </w:rPr>
              <w:t>I</w:t>
            </w:r>
            <w:r w:rsidRPr="28615F59">
              <w:rPr>
                <w:rFonts w:asciiTheme="majorHAnsi" w:hAnsiTheme="majorHAnsi" w:cstheme="majorBidi"/>
                <w:i/>
                <w:iCs/>
              </w:rPr>
              <w:t xml:space="preserve">nternational </w:t>
            </w:r>
            <w:r w:rsidR="758ACE88" w:rsidRPr="28615F59">
              <w:rPr>
                <w:rFonts w:asciiTheme="majorHAnsi" w:hAnsiTheme="majorHAnsi" w:cstheme="majorBidi"/>
                <w:i/>
                <w:iCs/>
              </w:rPr>
              <w:t>O</w:t>
            </w:r>
            <w:r w:rsidRPr="28615F59">
              <w:rPr>
                <w:rFonts w:asciiTheme="majorHAnsi" w:hAnsiTheme="majorHAnsi" w:cstheme="majorBidi"/>
                <w:i/>
                <w:iCs/>
              </w:rPr>
              <w:t>ffice, Chancellor, Pro-Vice Chancellors etc</w:t>
            </w:r>
            <w:r w:rsidR="604DFA06" w:rsidRPr="28615F59">
              <w:rPr>
                <w:rFonts w:asciiTheme="majorHAnsi" w:hAnsiTheme="majorHAnsi" w:cstheme="majorBidi"/>
                <w:i/>
                <w:iCs/>
              </w:rPr>
              <w:t>.</w:t>
            </w:r>
          </w:p>
        </w:tc>
      </w:tr>
      <w:tr w:rsidR="00B839DF" w:rsidRPr="00122DE3" w14:paraId="72CDD3CB" w14:textId="77777777" w:rsidTr="28615F59">
        <w:trPr>
          <w:trHeight w:val="846"/>
        </w:trPr>
        <w:tc>
          <w:tcPr>
            <w:tcW w:w="4045" w:type="dxa"/>
          </w:tcPr>
          <w:p w14:paraId="53E4342B" w14:textId="415EBE91" w:rsidR="00B839DF" w:rsidRPr="00122DE3" w:rsidRDefault="00B839DF" w:rsidP="001B28AA">
            <w:pPr>
              <w:spacing w:line="240" w:lineRule="auto"/>
              <w:rPr>
                <w:rFonts w:cs="Arial"/>
              </w:rPr>
            </w:pPr>
            <w:r>
              <w:rPr>
                <w:rFonts w:cs="Arial"/>
              </w:rPr>
              <w:t xml:space="preserve">Athena Swan award status </w:t>
            </w:r>
          </w:p>
        </w:tc>
        <w:tc>
          <w:tcPr>
            <w:tcW w:w="6015" w:type="dxa"/>
          </w:tcPr>
          <w:p w14:paraId="3F8F3428" w14:textId="4C459D85" w:rsidR="00041809" w:rsidRDefault="001F0CC8" w:rsidP="00E230D8">
            <w:pPr>
              <w:rPr>
                <w:rFonts w:cs="Arial"/>
              </w:rPr>
            </w:pPr>
            <w:r w:rsidRPr="000B687D">
              <w:rPr>
                <w:rFonts w:cs="Arial"/>
              </w:rPr>
              <w:t>Award</w:t>
            </w:r>
            <w:r w:rsidR="00041809">
              <w:rPr>
                <w:rFonts w:cs="Arial"/>
              </w:rPr>
              <w:t xml:space="preserve"> level:</w:t>
            </w:r>
          </w:p>
          <w:p w14:paraId="3AAE3D06" w14:textId="29738DA3" w:rsidR="00041809" w:rsidRPr="000B687D" w:rsidRDefault="00EA1B72" w:rsidP="00041809">
            <w:pPr>
              <w:rPr>
                <w:rFonts w:cs="Arial"/>
              </w:rPr>
            </w:pPr>
            <w:sdt>
              <w:sdtPr>
                <w:rPr>
                  <w:rFonts w:ascii="Segoe UI Symbol" w:eastAsia="MS Gothic" w:hAnsi="Segoe UI Symbol" w:cs="Segoe UI Symbol"/>
                </w:rPr>
                <w:id w:val="2064208689"/>
                <w14:checkbox>
                  <w14:checked w14:val="0"/>
                  <w14:checkedState w14:val="00FC" w14:font="Wingdings"/>
                  <w14:uncheckedState w14:val="2610" w14:font="MS Gothic"/>
                </w14:checkbox>
              </w:sdtPr>
              <w:sdtEndPr/>
              <w:sdtContent>
                <w:r w:rsidR="00041809" w:rsidRPr="000B687D">
                  <w:rPr>
                    <w:rFonts w:ascii="MS Gothic" w:eastAsia="MS Gothic" w:hAnsi="MS Gothic" w:cs="Segoe UI Symbol" w:hint="eastAsia"/>
                  </w:rPr>
                  <w:t>☐</w:t>
                </w:r>
              </w:sdtContent>
            </w:sdt>
            <w:r w:rsidR="00041809" w:rsidRPr="000B687D">
              <w:rPr>
                <w:rFonts w:cs="Arial"/>
              </w:rPr>
              <w:t xml:space="preserve"> </w:t>
            </w:r>
            <w:r w:rsidR="00041809">
              <w:rPr>
                <w:rFonts w:cs="Arial"/>
              </w:rPr>
              <w:t>Gold</w:t>
            </w:r>
          </w:p>
          <w:p w14:paraId="4967EB44" w14:textId="2C6ACDB5" w:rsidR="00041809" w:rsidRDefault="00EA1B72" w:rsidP="00041809">
            <w:pPr>
              <w:rPr>
                <w:rFonts w:cs="Arial"/>
              </w:rPr>
            </w:pPr>
            <w:sdt>
              <w:sdtPr>
                <w:rPr>
                  <w:rFonts w:ascii="Segoe UI Symbol" w:eastAsia="MS Gothic" w:hAnsi="Segoe UI Symbol" w:cs="Segoe UI Symbol"/>
                </w:rPr>
                <w:id w:val="-836226480"/>
                <w14:checkbox>
                  <w14:checked w14:val="0"/>
                  <w14:checkedState w14:val="00FC" w14:font="Wingdings"/>
                  <w14:uncheckedState w14:val="2610" w14:font="MS Gothic"/>
                </w14:checkbox>
              </w:sdtPr>
              <w:sdtEndPr/>
              <w:sdtContent>
                <w:r w:rsidR="00041809" w:rsidRPr="000B687D">
                  <w:rPr>
                    <w:rFonts w:ascii="MS Gothic" w:eastAsia="MS Gothic" w:hAnsi="MS Gothic" w:cs="Segoe UI Symbol" w:hint="eastAsia"/>
                  </w:rPr>
                  <w:t>☐</w:t>
                </w:r>
              </w:sdtContent>
            </w:sdt>
            <w:r w:rsidR="00041809" w:rsidRPr="000B687D">
              <w:rPr>
                <w:rFonts w:ascii="Segoe UI Symbol" w:eastAsia="MS Gothic" w:hAnsi="Segoe UI Symbol" w:cs="Segoe UI Symbol"/>
              </w:rPr>
              <w:t xml:space="preserve"> </w:t>
            </w:r>
            <w:r w:rsidR="00041809">
              <w:rPr>
                <w:rFonts w:cs="Arial"/>
              </w:rPr>
              <w:t>Silver</w:t>
            </w:r>
          </w:p>
          <w:p w14:paraId="25B8CC5D" w14:textId="26ABEB33" w:rsidR="00041809" w:rsidRDefault="00EA1B72" w:rsidP="00E230D8">
            <w:pPr>
              <w:rPr>
                <w:rFonts w:cs="Arial"/>
              </w:rPr>
            </w:pPr>
            <w:sdt>
              <w:sdtPr>
                <w:rPr>
                  <w:rFonts w:ascii="Segoe UI Symbol" w:eastAsia="MS Gothic" w:hAnsi="Segoe UI Symbol" w:cs="Segoe UI Symbol"/>
                </w:rPr>
                <w:id w:val="1701977821"/>
                <w14:checkbox>
                  <w14:checked w14:val="0"/>
                  <w14:checkedState w14:val="00FC" w14:font="Wingdings"/>
                  <w14:uncheckedState w14:val="2610" w14:font="MS Gothic"/>
                </w14:checkbox>
              </w:sdtPr>
              <w:sdtEndPr/>
              <w:sdtContent>
                <w:r w:rsidR="00041809" w:rsidRPr="000B687D">
                  <w:rPr>
                    <w:rFonts w:ascii="MS Gothic" w:eastAsia="MS Gothic" w:hAnsi="MS Gothic" w:cs="Segoe UI Symbol" w:hint="eastAsia"/>
                  </w:rPr>
                  <w:t>☐</w:t>
                </w:r>
              </w:sdtContent>
            </w:sdt>
            <w:r w:rsidR="00041809" w:rsidRPr="000B687D">
              <w:rPr>
                <w:rFonts w:cs="Arial"/>
              </w:rPr>
              <w:t xml:space="preserve"> </w:t>
            </w:r>
            <w:r w:rsidR="00041809">
              <w:rPr>
                <w:rFonts w:cs="Arial"/>
              </w:rPr>
              <w:t>Bronze</w:t>
            </w:r>
          </w:p>
          <w:p w14:paraId="74B22F4F" w14:textId="12D04E88" w:rsidR="00B839DF" w:rsidRPr="000B687D" w:rsidRDefault="00B839DF" w:rsidP="00E230D8">
            <w:pPr>
              <w:rPr>
                <w:rFonts w:cs="Arial"/>
              </w:rPr>
            </w:pPr>
          </w:p>
        </w:tc>
      </w:tr>
      <w:tr w:rsidR="002E4039" w:rsidRPr="00122DE3" w14:paraId="52B743C5" w14:textId="77777777" w:rsidTr="28615F59">
        <w:trPr>
          <w:trHeight w:val="846"/>
        </w:trPr>
        <w:tc>
          <w:tcPr>
            <w:tcW w:w="4045" w:type="dxa"/>
          </w:tcPr>
          <w:p w14:paraId="0F045373" w14:textId="5B4AEF9C" w:rsidR="002E4039" w:rsidRDefault="002E4039" w:rsidP="001B28AA">
            <w:pPr>
              <w:spacing w:line="240" w:lineRule="auto"/>
              <w:rPr>
                <w:rFonts w:cs="Arial"/>
              </w:rPr>
            </w:pPr>
            <w:r>
              <w:rPr>
                <w:rFonts w:cs="Arial"/>
              </w:rPr>
              <w:t xml:space="preserve">EDI </w:t>
            </w:r>
            <w:proofErr w:type="gramStart"/>
            <w:r>
              <w:rPr>
                <w:rFonts w:cs="Arial"/>
              </w:rPr>
              <w:t>Lead</w:t>
            </w:r>
            <w:proofErr w:type="gramEnd"/>
            <w:r w:rsidR="00220185">
              <w:rPr>
                <w:rFonts w:cs="Arial"/>
              </w:rPr>
              <w:t xml:space="preserve"> Name</w:t>
            </w:r>
          </w:p>
        </w:tc>
        <w:tc>
          <w:tcPr>
            <w:tcW w:w="6015" w:type="dxa"/>
          </w:tcPr>
          <w:p w14:paraId="34022E4E" w14:textId="01A71BD9" w:rsidR="00041809" w:rsidRPr="00041809" w:rsidRDefault="00744E73" w:rsidP="00895751">
            <w:pPr>
              <w:rPr>
                <w:rFonts w:ascii="Segoe UI Symbol" w:eastAsia="MS Gothic" w:hAnsi="Segoe UI Symbol" w:cs="Segoe UI Symbol"/>
                <w:b/>
                <w:bCs/>
              </w:rPr>
            </w:pPr>
            <w:bookmarkStart w:id="0" w:name="_Hlk80009908"/>
            <w:r w:rsidRPr="00041809">
              <w:rPr>
                <w:rFonts w:cs="Arial"/>
                <w:b/>
                <w:bCs/>
              </w:rPr>
              <w:t>Please upload CV of the EDI lead</w:t>
            </w:r>
            <w:r w:rsidR="00041809" w:rsidRPr="00041809">
              <w:rPr>
                <w:rFonts w:cs="Arial"/>
                <w:b/>
                <w:bCs/>
              </w:rPr>
              <w:t xml:space="preserve"> to </w:t>
            </w:r>
            <w:r w:rsidR="00041809">
              <w:rPr>
                <w:rFonts w:cs="Arial"/>
                <w:b/>
                <w:bCs/>
              </w:rPr>
              <w:t xml:space="preserve">the </w:t>
            </w:r>
            <w:r w:rsidR="00041809" w:rsidRPr="00041809">
              <w:rPr>
                <w:rFonts w:cs="Arial"/>
                <w:b/>
                <w:bCs/>
              </w:rPr>
              <w:t>online form</w:t>
            </w:r>
            <w:r w:rsidR="00895751">
              <w:rPr>
                <w:rFonts w:cs="Arial"/>
                <w:b/>
                <w:bCs/>
              </w:rPr>
              <w:t xml:space="preserve"> </w:t>
            </w:r>
            <w:r w:rsidR="00041809">
              <w:rPr>
                <w:rFonts w:cs="Arial"/>
                <w:b/>
                <w:bCs/>
              </w:rPr>
              <w:t>(.pdf format)</w:t>
            </w:r>
            <w:bookmarkEnd w:id="0"/>
          </w:p>
        </w:tc>
      </w:tr>
      <w:tr w:rsidR="00220185" w:rsidRPr="00122DE3" w14:paraId="4177BA63" w14:textId="77777777" w:rsidTr="28615F59">
        <w:trPr>
          <w:trHeight w:val="846"/>
        </w:trPr>
        <w:tc>
          <w:tcPr>
            <w:tcW w:w="4045" w:type="dxa"/>
          </w:tcPr>
          <w:p w14:paraId="47F1B383" w14:textId="69AE62CB" w:rsidR="00220185" w:rsidRDefault="00220185" w:rsidP="001B28AA">
            <w:pPr>
              <w:spacing w:line="240" w:lineRule="auto"/>
              <w:rPr>
                <w:rFonts w:cs="Arial"/>
              </w:rPr>
            </w:pPr>
            <w:r>
              <w:rPr>
                <w:rFonts w:cs="Arial"/>
              </w:rPr>
              <w:t xml:space="preserve">EDI </w:t>
            </w:r>
            <w:proofErr w:type="gramStart"/>
            <w:r>
              <w:rPr>
                <w:rFonts w:cs="Arial"/>
              </w:rPr>
              <w:t>Lead</w:t>
            </w:r>
            <w:proofErr w:type="gramEnd"/>
            <w:r>
              <w:rPr>
                <w:rFonts w:cs="Arial"/>
              </w:rPr>
              <w:t xml:space="preserve"> Job Title</w:t>
            </w:r>
          </w:p>
        </w:tc>
        <w:tc>
          <w:tcPr>
            <w:tcW w:w="6015" w:type="dxa"/>
          </w:tcPr>
          <w:p w14:paraId="1E807791" w14:textId="77777777" w:rsidR="00220185" w:rsidRDefault="00220185" w:rsidP="00E230D8">
            <w:pPr>
              <w:rPr>
                <w:rFonts w:ascii="Segoe UI Symbol" w:eastAsia="MS Gothic" w:hAnsi="Segoe UI Symbol" w:cs="Segoe UI Symbol"/>
              </w:rPr>
            </w:pPr>
          </w:p>
        </w:tc>
      </w:tr>
      <w:tr w:rsidR="00220185" w:rsidRPr="00122DE3" w14:paraId="34F337E0" w14:textId="77777777" w:rsidTr="28615F59">
        <w:trPr>
          <w:trHeight w:val="846"/>
        </w:trPr>
        <w:tc>
          <w:tcPr>
            <w:tcW w:w="4045" w:type="dxa"/>
          </w:tcPr>
          <w:p w14:paraId="51226582" w14:textId="20D40F33" w:rsidR="00220185" w:rsidRDefault="00E16633" w:rsidP="001B28AA">
            <w:pPr>
              <w:spacing w:line="240" w:lineRule="auto"/>
              <w:rPr>
                <w:rFonts w:cs="Arial"/>
              </w:rPr>
            </w:pPr>
            <w:r>
              <w:rPr>
                <w:rFonts w:cs="Arial"/>
              </w:rPr>
              <w:t>Email Address</w:t>
            </w:r>
          </w:p>
        </w:tc>
        <w:tc>
          <w:tcPr>
            <w:tcW w:w="6015" w:type="dxa"/>
          </w:tcPr>
          <w:p w14:paraId="2F9CFF19" w14:textId="77777777" w:rsidR="00220185" w:rsidRDefault="00220185" w:rsidP="00E230D8">
            <w:pPr>
              <w:rPr>
                <w:rFonts w:ascii="Segoe UI Symbol" w:eastAsia="MS Gothic" w:hAnsi="Segoe UI Symbol" w:cs="Segoe UI Symbol"/>
              </w:rPr>
            </w:pPr>
          </w:p>
        </w:tc>
      </w:tr>
      <w:tr w:rsidR="00E16633" w:rsidRPr="00122DE3" w14:paraId="4F05685B" w14:textId="77777777" w:rsidTr="28615F59">
        <w:trPr>
          <w:trHeight w:val="846"/>
        </w:trPr>
        <w:tc>
          <w:tcPr>
            <w:tcW w:w="4045" w:type="dxa"/>
          </w:tcPr>
          <w:p w14:paraId="7B74C725" w14:textId="118FC79B" w:rsidR="00E16633" w:rsidRDefault="00E16633" w:rsidP="001B28AA">
            <w:pPr>
              <w:spacing w:line="240" w:lineRule="auto"/>
              <w:rPr>
                <w:rFonts w:cs="Arial"/>
              </w:rPr>
            </w:pPr>
            <w:r>
              <w:rPr>
                <w:rFonts w:cs="Arial"/>
              </w:rPr>
              <w:t>Phone Contact</w:t>
            </w:r>
          </w:p>
        </w:tc>
        <w:tc>
          <w:tcPr>
            <w:tcW w:w="6015" w:type="dxa"/>
          </w:tcPr>
          <w:p w14:paraId="4A08CF4C" w14:textId="77777777" w:rsidR="00E16633" w:rsidRDefault="00E16633" w:rsidP="00E230D8">
            <w:pPr>
              <w:rPr>
                <w:rFonts w:ascii="Segoe UI Symbol" w:eastAsia="MS Gothic" w:hAnsi="Segoe UI Symbol" w:cs="Segoe UI Symbol"/>
              </w:rPr>
            </w:pPr>
          </w:p>
        </w:tc>
      </w:tr>
      <w:tr w:rsidR="00E16633" w:rsidRPr="00122DE3" w14:paraId="1BDD0B6C" w14:textId="77777777" w:rsidTr="28615F59">
        <w:trPr>
          <w:trHeight w:val="846"/>
        </w:trPr>
        <w:tc>
          <w:tcPr>
            <w:tcW w:w="4045" w:type="dxa"/>
          </w:tcPr>
          <w:p w14:paraId="653A830F" w14:textId="21AE37A4" w:rsidR="00E16633" w:rsidRDefault="00E16633" w:rsidP="001B28AA">
            <w:pPr>
              <w:spacing w:line="240" w:lineRule="auto"/>
              <w:rPr>
                <w:rFonts w:cs="Arial"/>
              </w:rPr>
            </w:pPr>
            <w:r>
              <w:rPr>
                <w:rFonts w:cs="Arial"/>
              </w:rPr>
              <w:t>Gender</w:t>
            </w:r>
          </w:p>
        </w:tc>
        <w:tc>
          <w:tcPr>
            <w:tcW w:w="6015" w:type="dxa"/>
          </w:tcPr>
          <w:p w14:paraId="10C2CA71" w14:textId="77777777" w:rsidR="00E16633" w:rsidRDefault="00E16633" w:rsidP="00E230D8">
            <w:pPr>
              <w:rPr>
                <w:rFonts w:ascii="Segoe UI Symbol" w:eastAsia="MS Gothic" w:hAnsi="Segoe UI Symbol" w:cs="Segoe UI Symbol"/>
              </w:rPr>
            </w:pPr>
          </w:p>
        </w:tc>
      </w:tr>
    </w:tbl>
    <w:p w14:paraId="1BD220EC" w14:textId="0C9D04DD" w:rsidR="001B1E7F" w:rsidRDefault="00B751C3" w:rsidP="00E97894">
      <w:pPr>
        <w:pStyle w:val="HeadingB"/>
      </w:pPr>
      <w:r>
        <w:t>Partner Applicant</w:t>
      </w:r>
      <w:r w:rsidR="006D025C">
        <w:t>s</w:t>
      </w:r>
      <w:r>
        <w:t xml:space="preserve"> (Brazil) Information</w:t>
      </w:r>
    </w:p>
    <w:p w14:paraId="6FBF8416" w14:textId="1B14A34C" w:rsidR="001B1E7F" w:rsidRDefault="1289843A" w:rsidP="7C202290">
      <w:pPr>
        <w:pStyle w:val="HeadingC"/>
        <w:rPr>
          <w:bCs/>
          <w:szCs w:val="28"/>
        </w:rPr>
      </w:pPr>
      <w:r>
        <w:t>Brazilian Institution (1)</w:t>
      </w:r>
    </w:p>
    <w:tbl>
      <w:tblPr>
        <w:tblStyle w:val="TableGrid"/>
        <w:tblW w:w="10060" w:type="dxa"/>
        <w:tblBorders>
          <w:top w:val="single" w:sz="4" w:space="0" w:color="FF8200" w:themeColor="accent5"/>
          <w:left w:val="single" w:sz="4" w:space="0" w:color="FF8200" w:themeColor="accent5"/>
          <w:bottom w:val="single" w:sz="4" w:space="0" w:color="FF8200" w:themeColor="accent5"/>
          <w:right w:val="single" w:sz="4" w:space="0" w:color="FF8200" w:themeColor="accent5"/>
          <w:insideH w:val="single" w:sz="4" w:space="0" w:color="FF8200" w:themeColor="accent5"/>
          <w:insideV w:val="single" w:sz="4" w:space="0" w:color="FF8200" w:themeColor="accent5"/>
        </w:tblBorders>
        <w:tblLayout w:type="fixed"/>
        <w:tblLook w:val="04A0" w:firstRow="1" w:lastRow="0" w:firstColumn="1" w:lastColumn="0" w:noHBand="0" w:noVBand="1"/>
      </w:tblPr>
      <w:tblGrid>
        <w:gridCol w:w="4673"/>
        <w:gridCol w:w="5387"/>
      </w:tblGrid>
      <w:tr w:rsidR="001B1E7F" w:rsidRPr="00122DE3" w14:paraId="4F288EF0" w14:textId="77777777" w:rsidTr="28615F59">
        <w:trPr>
          <w:trHeight w:val="565"/>
        </w:trPr>
        <w:tc>
          <w:tcPr>
            <w:tcW w:w="4673" w:type="dxa"/>
          </w:tcPr>
          <w:p w14:paraId="42737F39" w14:textId="56CF7BBF" w:rsidR="001B1E7F" w:rsidRPr="00122DE3" w:rsidRDefault="001B1E7F" w:rsidP="001B28AA">
            <w:pPr>
              <w:spacing w:line="600" w:lineRule="auto"/>
              <w:rPr>
                <w:rFonts w:cs="Arial"/>
              </w:rPr>
            </w:pPr>
            <w:r>
              <w:rPr>
                <w:rFonts w:cs="Arial"/>
              </w:rPr>
              <w:t xml:space="preserve">Name and address of Brazilian institution </w:t>
            </w:r>
          </w:p>
        </w:tc>
        <w:sdt>
          <w:sdtPr>
            <w:rPr>
              <w:rFonts w:cs="Arial"/>
            </w:rPr>
            <w:alias w:val="Title"/>
            <w:tag w:val="Title"/>
            <w:id w:val="-2125303052"/>
            <w:placeholder>
              <w:docPart w:val="D51C783A762C4801A389A5E0E43DD35A"/>
            </w:placeholder>
          </w:sdtPr>
          <w:sdtEndPr/>
          <w:sdtContent>
            <w:tc>
              <w:tcPr>
                <w:tcW w:w="5387" w:type="dxa"/>
              </w:tcPr>
              <w:p w14:paraId="63E479FB" w14:textId="63ECC476" w:rsidR="001B1E7F" w:rsidRPr="00122DE3" w:rsidRDefault="001B1E7F" w:rsidP="001B28AA">
                <w:pPr>
                  <w:spacing w:line="600" w:lineRule="auto"/>
                  <w:rPr>
                    <w:rFonts w:cs="Arial"/>
                  </w:rPr>
                </w:pPr>
                <w:r>
                  <w:rPr>
                    <w:rFonts w:cs="Arial"/>
                  </w:rPr>
                  <w:t xml:space="preserve">                                                           </w:t>
                </w:r>
              </w:p>
            </w:tc>
          </w:sdtContent>
        </w:sdt>
      </w:tr>
      <w:tr w:rsidR="001B1E7F" w:rsidRPr="00122DE3" w14:paraId="48380635" w14:textId="77777777" w:rsidTr="28615F59">
        <w:tc>
          <w:tcPr>
            <w:tcW w:w="4673" w:type="dxa"/>
          </w:tcPr>
          <w:p w14:paraId="62007795" w14:textId="53793FAE" w:rsidR="001B1E7F" w:rsidRPr="00122DE3" w:rsidRDefault="001B1E7F" w:rsidP="001B28AA">
            <w:pPr>
              <w:spacing w:line="600" w:lineRule="auto"/>
              <w:rPr>
                <w:rFonts w:cs="Arial"/>
              </w:rPr>
            </w:pPr>
            <w:r>
              <w:rPr>
                <w:rFonts w:cs="Arial"/>
              </w:rPr>
              <w:lastRenderedPageBreak/>
              <w:t>BRA Lead Applicant Name</w:t>
            </w:r>
          </w:p>
        </w:tc>
        <w:sdt>
          <w:sdtPr>
            <w:rPr>
              <w:rFonts w:cs="Arial"/>
            </w:rPr>
            <w:alias w:val="First name"/>
            <w:tag w:val="First name"/>
            <w:id w:val="1655726637"/>
            <w:placeholder>
              <w:docPart w:val="5EA9C78EE1E84464970EDEF931E47D27"/>
            </w:placeholder>
          </w:sdtPr>
          <w:sdtEndPr/>
          <w:sdtContent>
            <w:tc>
              <w:tcPr>
                <w:tcW w:w="5387" w:type="dxa"/>
              </w:tcPr>
              <w:p w14:paraId="46F88CA2" w14:textId="72A6C9C7" w:rsidR="001B1E7F" w:rsidRPr="00122DE3" w:rsidRDefault="001B1E7F" w:rsidP="00041809">
                <w:pPr>
                  <w:rPr>
                    <w:rFonts w:cs="Arial"/>
                  </w:rPr>
                </w:pPr>
                <w:r w:rsidRPr="00041809">
                  <w:rPr>
                    <w:rFonts w:cs="Arial"/>
                    <w:b/>
                    <w:bCs/>
                  </w:rPr>
                  <w:t xml:space="preserve">Please </w:t>
                </w:r>
                <w:r w:rsidR="00D533AE" w:rsidRPr="00041809">
                  <w:rPr>
                    <w:rFonts w:cs="Arial"/>
                    <w:b/>
                    <w:bCs/>
                  </w:rPr>
                  <w:t>upload</w:t>
                </w:r>
                <w:r w:rsidRPr="00041809">
                  <w:rPr>
                    <w:rFonts w:cs="Arial"/>
                    <w:b/>
                    <w:bCs/>
                  </w:rPr>
                  <w:t xml:space="preserve"> CV of the</w:t>
                </w:r>
                <w:r w:rsidR="00D533AE" w:rsidRPr="00041809">
                  <w:rPr>
                    <w:rFonts w:cs="Arial"/>
                    <w:b/>
                    <w:bCs/>
                  </w:rPr>
                  <w:t xml:space="preserve"> partner</w:t>
                </w:r>
                <w:r w:rsidRPr="00041809">
                  <w:rPr>
                    <w:rFonts w:cs="Arial"/>
                    <w:b/>
                    <w:bCs/>
                  </w:rPr>
                  <w:t xml:space="preserve"> applicant </w:t>
                </w:r>
                <w:r w:rsidR="00041809" w:rsidRPr="00041809">
                  <w:rPr>
                    <w:rFonts w:cs="Arial"/>
                    <w:b/>
                    <w:bCs/>
                  </w:rPr>
                  <w:t>to the online form</w:t>
                </w:r>
                <w:r w:rsidR="00041809" w:rsidRPr="00041809">
                  <w:rPr>
                    <w:rFonts w:cs="Arial"/>
                    <w:b/>
                    <w:bCs/>
                  </w:rPr>
                  <w:br/>
                  <w:t>(.pdf format)</w:t>
                </w:r>
              </w:p>
            </w:tc>
          </w:sdtContent>
        </w:sdt>
      </w:tr>
      <w:tr w:rsidR="7C202290" w14:paraId="46DAA7C3" w14:textId="77777777" w:rsidTr="28615F59">
        <w:tc>
          <w:tcPr>
            <w:tcW w:w="4673" w:type="dxa"/>
          </w:tcPr>
          <w:p w14:paraId="366DCD07" w14:textId="28961183" w:rsidR="568C9B8B" w:rsidRDefault="568C9B8B" w:rsidP="7C202290">
            <w:pPr>
              <w:spacing w:line="600" w:lineRule="auto"/>
              <w:rPr>
                <w:rFonts w:eastAsia="MS PGothic" w:cs="Arial"/>
              </w:rPr>
            </w:pPr>
            <w:r w:rsidRPr="7C202290">
              <w:rPr>
                <w:rFonts w:eastAsia="MS PGothic" w:cs="Arial"/>
              </w:rPr>
              <w:t xml:space="preserve">BRA Lead Applicant </w:t>
            </w:r>
            <w:r w:rsidR="3A3C7D55" w:rsidRPr="7C202290">
              <w:rPr>
                <w:rFonts w:eastAsia="MS PGothic" w:cs="Arial"/>
              </w:rPr>
              <w:t>J</w:t>
            </w:r>
            <w:r w:rsidRPr="7C202290">
              <w:rPr>
                <w:rFonts w:eastAsia="MS PGothic" w:cs="Arial"/>
              </w:rPr>
              <w:t xml:space="preserve">ob </w:t>
            </w:r>
            <w:r w:rsidR="3D573214" w:rsidRPr="7C202290">
              <w:rPr>
                <w:rFonts w:eastAsia="MS PGothic" w:cs="Arial"/>
              </w:rPr>
              <w:t>T</w:t>
            </w:r>
            <w:r w:rsidRPr="7C202290">
              <w:rPr>
                <w:rFonts w:eastAsia="MS PGothic" w:cs="Arial"/>
              </w:rPr>
              <w:t>itle</w:t>
            </w:r>
          </w:p>
        </w:tc>
        <w:tc>
          <w:tcPr>
            <w:tcW w:w="5387" w:type="dxa"/>
          </w:tcPr>
          <w:p w14:paraId="01349D10" w14:textId="01F6D551" w:rsidR="7C202290" w:rsidRDefault="7C202290" w:rsidP="7C202290">
            <w:pPr>
              <w:spacing w:line="600" w:lineRule="auto"/>
              <w:rPr>
                <w:rFonts w:eastAsia="MS PGothic" w:cs="Arial"/>
              </w:rPr>
            </w:pPr>
          </w:p>
        </w:tc>
      </w:tr>
      <w:tr w:rsidR="001B1E7F" w:rsidRPr="00122DE3" w14:paraId="19DAD939" w14:textId="77777777" w:rsidTr="28615F59">
        <w:tc>
          <w:tcPr>
            <w:tcW w:w="4673" w:type="dxa"/>
          </w:tcPr>
          <w:p w14:paraId="6D1FAA10" w14:textId="5960F8DD" w:rsidR="001B1E7F" w:rsidRPr="00122DE3" w:rsidRDefault="001B1E7F" w:rsidP="001B28AA">
            <w:pPr>
              <w:spacing w:line="600" w:lineRule="auto"/>
              <w:rPr>
                <w:rFonts w:cs="Arial"/>
              </w:rPr>
            </w:pPr>
            <w:r>
              <w:rPr>
                <w:rFonts w:cs="Arial"/>
              </w:rPr>
              <w:t>BRA Email Address</w:t>
            </w:r>
          </w:p>
        </w:tc>
        <w:sdt>
          <w:sdtPr>
            <w:rPr>
              <w:rFonts w:cs="Arial"/>
            </w:rPr>
            <w:alias w:val="Position"/>
            <w:tag w:val="Position"/>
            <w:id w:val="-1003970338"/>
            <w:placeholder>
              <w:docPart w:val="06F81AB1EC5F49EBAB20AD80C8404FA6"/>
            </w:placeholder>
          </w:sdtPr>
          <w:sdtEndPr/>
          <w:sdtContent>
            <w:tc>
              <w:tcPr>
                <w:tcW w:w="5387" w:type="dxa"/>
              </w:tcPr>
              <w:p w14:paraId="72CC11FC" w14:textId="699853E1" w:rsidR="001B1E7F" w:rsidRPr="00122DE3" w:rsidRDefault="001B1E7F" w:rsidP="001B28AA">
                <w:pPr>
                  <w:spacing w:line="600" w:lineRule="auto"/>
                  <w:rPr>
                    <w:rFonts w:cs="Arial"/>
                  </w:rPr>
                </w:pPr>
                <w:r w:rsidRPr="00122DE3">
                  <w:rPr>
                    <w:rFonts w:cs="Arial"/>
                  </w:rPr>
                  <w:t xml:space="preserve"> </w:t>
                </w:r>
              </w:p>
            </w:tc>
          </w:sdtContent>
        </w:sdt>
      </w:tr>
      <w:tr w:rsidR="001B1E7F" w:rsidRPr="00122DE3" w14:paraId="2CF441CA" w14:textId="77777777" w:rsidTr="28615F59">
        <w:tc>
          <w:tcPr>
            <w:tcW w:w="4673" w:type="dxa"/>
          </w:tcPr>
          <w:p w14:paraId="7BCC301A" w14:textId="13002973" w:rsidR="001B1E7F" w:rsidRDefault="001B1E7F" w:rsidP="001B28AA">
            <w:pPr>
              <w:spacing w:after="0"/>
              <w:rPr>
                <w:rFonts w:cs="Arial"/>
                <w:b/>
                <w:bCs/>
              </w:rPr>
            </w:pPr>
            <w:r>
              <w:rPr>
                <w:rFonts w:cs="Arial"/>
              </w:rPr>
              <w:t>BRA Phone Contact</w:t>
            </w:r>
          </w:p>
          <w:p w14:paraId="635E51D3" w14:textId="77777777" w:rsidR="001B1E7F" w:rsidRPr="00122DE3" w:rsidRDefault="001B1E7F" w:rsidP="001B28AA">
            <w:pPr>
              <w:spacing w:after="0"/>
              <w:rPr>
                <w:rFonts w:cs="Arial"/>
              </w:rPr>
            </w:pPr>
          </w:p>
        </w:tc>
        <w:tc>
          <w:tcPr>
            <w:tcW w:w="5387" w:type="dxa"/>
          </w:tcPr>
          <w:p w14:paraId="3475F993" w14:textId="77777777" w:rsidR="001B1E7F" w:rsidRDefault="001B1E7F" w:rsidP="001B28AA">
            <w:pPr>
              <w:spacing w:line="600" w:lineRule="auto"/>
              <w:rPr>
                <w:rFonts w:cs="Arial"/>
              </w:rPr>
            </w:pPr>
          </w:p>
        </w:tc>
      </w:tr>
      <w:tr w:rsidR="004501B3" w:rsidRPr="00122DE3" w14:paraId="4614CA04" w14:textId="77777777" w:rsidTr="28615F59">
        <w:tc>
          <w:tcPr>
            <w:tcW w:w="4673" w:type="dxa"/>
          </w:tcPr>
          <w:p w14:paraId="471B2AFE" w14:textId="2972CC3C" w:rsidR="004501B3" w:rsidRDefault="004501B3" w:rsidP="001B28AA">
            <w:pPr>
              <w:spacing w:after="0"/>
              <w:rPr>
                <w:rFonts w:cs="Arial"/>
              </w:rPr>
            </w:pPr>
            <w:r>
              <w:rPr>
                <w:rFonts w:cs="Arial"/>
              </w:rPr>
              <w:t>Gender</w:t>
            </w:r>
          </w:p>
        </w:tc>
        <w:tc>
          <w:tcPr>
            <w:tcW w:w="5387" w:type="dxa"/>
          </w:tcPr>
          <w:p w14:paraId="784D3C72" w14:textId="77777777" w:rsidR="004501B3" w:rsidRDefault="004501B3" w:rsidP="001B28AA">
            <w:pPr>
              <w:spacing w:line="600" w:lineRule="auto"/>
              <w:rPr>
                <w:rFonts w:cs="Arial"/>
              </w:rPr>
            </w:pPr>
          </w:p>
        </w:tc>
      </w:tr>
      <w:tr w:rsidR="001B1E7F" w:rsidRPr="00122DE3" w14:paraId="11FEDAD2" w14:textId="77777777" w:rsidTr="28615F59">
        <w:tc>
          <w:tcPr>
            <w:tcW w:w="4673" w:type="dxa"/>
          </w:tcPr>
          <w:p w14:paraId="318C9D81" w14:textId="77777777" w:rsidR="001B1E7F" w:rsidRPr="003147B4" w:rsidRDefault="001B1E7F" w:rsidP="001B28AA">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5387" w:type="dxa"/>
          </w:tcPr>
          <w:p w14:paraId="7A831D66" w14:textId="77777777" w:rsidR="001B1E7F" w:rsidRPr="000B687D" w:rsidRDefault="00EA1B72" w:rsidP="001B28AA">
            <w:pPr>
              <w:rPr>
                <w:rFonts w:cs="Arial"/>
              </w:rPr>
            </w:pPr>
            <w:sdt>
              <w:sdtPr>
                <w:rPr>
                  <w:rFonts w:ascii="Segoe UI Symbol" w:eastAsia="MS Gothic" w:hAnsi="Segoe UI Symbol" w:cs="Segoe UI Symbol"/>
                </w:rPr>
                <w:id w:val="-690377611"/>
                <w14:checkbox>
                  <w14:checked w14:val="0"/>
                  <w14:checkedState w14:val="00FC" w14:font="Wingdings"/>
                  <w14:uncheckedState w14:val="2610" w14:font="MS Gothic"/>
                </w14:checkbox>
              </w:sdtPr>
              <w:sdtEndPr/>
              <w:sdtContent>
                <w:r w:rsidR="001B1E7F" w:rsidRPr="000B687D">
                  <w:rPr>
                    <w:rFonts w:ascii="MS Gothic" w:eastAsia="MS Gothic" w:hAnsi="MS Gothic" w:cs="Segoe UI Symbol" w:hint="eastAsia"/>
                  </w:rPr>
                  <w:t>☐</w:t>
                </w:r>
              </w:sdtContent>
            </w:sdt>
            <w:r w:rsidR="001B1E7F" w:rsidRPr="000B687D">
              <w:rPr>
                <w:rFonts w:cs="Arial"/>
              </w:rPr>
              <w:t xml:space="preserve"> Yes </w:t>
            </w:r>
          </w:p>
          <w:p w14:paraId="130BD375" w14:textId="77777777" w:rsidR="001B1E7F" w:rsidRDefault="00EA1B72" w:rsidP="001B28AA">
            <w:pPr>
              <w:rPr>
                <w:rFonts w:cs="Arial"/>
              </w:rPr>
            </w:pPr>
            <w:sdt>
              <w:sdtPr>
                <w:rPr>
                  <w:rFonts w:ascii="Segoe UI Symbol" w:eastAsia="MS Gothic" w:hAnsi="Segoe UI Symbol" w:cs="Segoe UI Symbol"/>
                </w:rPr>
                <w:id w:val="1607303639"/>
                <w14:checkbox>
                  <w14:checked w14:val="0"/>
                  <w14:checkedState w14:val="00FC" w14:font="Wingdings"/>
                  <w14:uncheckedState w14:val="2610" w14:font="MS Gothic"/>
                </w14:checkbox>
              </w:sdtPr>
              <w:sdtEndPr/>
              <w:sdtContent>
                <w:r w:rsidR="001B1E7F" w:rsidRPr="000B687D">
                  <w:rPr>
                    <w:rFonts w:ascii="MS Gothic" w:eastAsia="MS Gothic" w:hAnsi="MS Gothic" w:cs="Segoe UI Symbol" w:hint="eastAsia"/>
                  </w:rPr>
                  <w:t>☐</w:t>
                </w:r>
              </w:sdtContent>
            </w:sdt>
            <w:r w:rsidR="001B1E7F" w:rsidRPr="000B687D">
              <w:rPr>
                <w:rFonts w:ascii="Segoe UI Symbol" w:eastAsia="MS Gothic" w:hAnsi="Segoe UI Symbol" w:cs="Segoe UI Symbol"/>
              </w:rPr>
              <w:t xml:space="preserve"> </w:t>
            </w:r>
            <w:r w:rsidR="001B1E7F" w:rsidRPr="000B687D">
              <w:rPr>
                <w:rFonts w:cs="Arial"/>
              </w:rPr>
              <w:t>No</w:t>
            </w:r>
          </w:p>
          <w:p w14:paraId="492AA124" w14:textId="77777777" w:rsidR="00041809" w:rsidRDefault="00041809" w:rsidP="00041809">
            <w:pPr>
              <w:rPr>
                <w:rFonts w:cs="Arial"/>
                <w:b/>
                <w:bCs/>
              </w:rPr>
            </w:pPr>
            <w:r w:rsidRPr="00041809">
              <w:rPr>
                <w:rFonts w:cs="Arial"/>
                <w:b/>
                <w:bCs/>
              </w:rPr>
              <w:t xml:space="preserve">Please </w:t>
            </w:r>
            <w:r>
              <w:rPr>
                <w:rFonts w:cs="Arial"/>
                <w:b/>
                <w:bCs/>
              </w:rPr>
              <w:t>upload</w:t>
            </w:r>
            <w:r w:rsidRPr="00041809">
              <w:rPr>
                <w:rFonts w:cs="Arial"/>
                <w:b/>
                <w:bCs/>
              </w:rPr>
              <w:t xml:space="preserve"> the duly signed Letter of Institutional Support</w:t>
            </w:r>
            <w:r>
              <w:rPr>
                <w:rFonts w:cs="Arial"/>
                <w:b/>
                <w:bCs/>
              </w:rPr>
              <w:t xml:space="preserve"> to the online form</w:t>
            </w:r>
          </w:p>
          <w:p w14:paraId="0374C2D1" w14:textId="77777777" w:rsidR="00041809" w:rsidRPr="00041809" w:rsidRDefault="00041809" w:rsidP="00041809">
            <w:pPr>
              <w:rPr>
                <w:rFonts w:cs="Arial"/>
                <w:b/>
                <w:bCs/>
              </w:rPr>
            </w:pPr>
            <w:r>
              <w:rPr>
                <w:rFonts w:cs="Arial"/>
                <w:b/>
                <w:bCs/>
              </w:rPr>
              <w:t>(.pdf format)</w:t>
            </w:r>
          </w:p>
          <w:p w14:paraId="47BBFDA7" w14:textId="4E32FB15" w:rsidR="00DE7F2C" w:rsidRPr="00DE7F2C" w:rsidRDefault="15FE7A0E" w:rsidP="28615F59">
            <w:pPr>
              <w:rPr>
                <w:rFonts w:cs="Arial"/>
                <w:i/>
                <w:iCs/>
              </w:rPr>
            </w:pPr>
            <w:r w:rsidRPr="28615F59">
              <w:rPr>
                <w:rFonts w:asciiTheme="majorHAnsi" w:hAnsiTheme="majorHAnsi" w:cstheme="majorBidi"/>
                <w:i/>
                <w:iCs/>
              </w:rPr>
              <w:t xml:space="preserve">Letters should be signed by senior institution representatives, such as: Head of </w:t>
            </w:r>
            <w:r w:rsidR="6850D5C8" w:rsidRPr="28615F59">
              <w:rPr>
                <w:rFonts w:asciiTheme="majorHAnsi" w:hAnsiTheme="majorHAnsi" w:cstheme="majorBidi"/>
                <w:i/>
                <w:iCs/>
              </w:rPr>
              <w:t>I</w:t>
            </w:r>
            <w:r w:rsidRPr="28615F59">
              <w:rPr>
                <w:rFonts w:asciiTheme="majorHAnsi" w:hAnsiTheme="majorHAnsi" w:cstheme="majorBidi"/>
                <w:i/>
                <w:iCs/>
              </w:rPr>
              <w:t xml:space="preserve">nternational </w:t>
            </w:r>
            <w:r w:rsidR="3014FDBB" w:rsidRPr="28615F59">
              <w:rPr>
                <w:rFonts w:asciiTheme="majorHAnsi" w:hAnsiTheme="majorHAnsi" w:cstheme="majorBidi"/>
                <w:i/>
                <w:iCs/>
              </w:rPr>
              <w:t>O</w:t>
            </w:r>
            <w:r w:rsidRPr="28615F59">
              <w:rPr>
                <w:rFonts w:asciiTheme="majorHAnsi" w:hAnsiTheme="majorHAnsi" w:cstheme="majorBidi"/>
                <w:i/>
                <w:iCs/>
              </w:rPr>
              <w:t>ffice, Chancellor, Pro-Vice Chancellors etc</w:t>
            </w:r>
            <w:r w:rsidR="7C36D89A" w:rsidRPr="28615F59">
              <w:rPr>
                <w:rFonts w:asciiTheme="majorHAnsi" w:hAnsiTheme="majorHAnsi" w:cstheme="majorBidi"/>
                <w:i/>
                <w:iCs/>
              </w:rPr>
              <w:t>.</w:t>
            </w:r>
          </w:p>
        </w:tc>
      </w:tr>
    </w:tbl>
    <w:p w14:paraId="76DE8992" w14:textId="2E080968" w:rsidR="00E57E36" w:rsidRPr="00E57E36" w:rsidRDefault="00E57E36" w:rsidP="00E57E36"/>
    <w:p w14:paraId="24A736DF" w14:textId="77777777" w:rsidR="005C72C0" w:rsidRDefault="005C72C0" w:rsidP="001B1E7F"/>
    <w:p w14:paraId="3013A021" w14:textId="5B5D6078" w:rsidR="3F92C0C1" w:rsidRDefault="3F92C0C1" w:rsidP="7C202290">
      <w:pPr>
        <w:pStyle w:val="HeadingC"/>
        <w:rPr>
          <w:bCs/>
          <w:szCs w:val="28"/>
        </w:rPr>
      </w:pPr>
      <w:r w:rsidRPr="7C202290">
        <w:rPr>
          <w:bCs/>
          <w:szCs w:val="28"/>
        </w:rPr>
        <w:t>Brazilian Institution (2)</w:t>
      </w:r>
    </w:p>
    <w:tbl>
      <w:tblPr>
        <w:tblStyle w:val="TableGrid"/>
        <w:tblW w:w="10060" w:type="dxa"/>
        <w:tblBorders>
          <w:top w:val="single" w:sz="4" w:space="0" w:color="FF8200" w:themeColor="accent5"/>
          <w:left w:val="single" w:sz="4" w:space="0" w:color="FF8200" w:themeColor="accent5"/>
          <w:bottom w:val="single" w:sz="4" w:space="0" w:color="FF8200" w:themeColor="accent5"/>
          <w:right w:val="single" w:sz="4" w:space="0" w:color="FF8200" w:themeColor="accent5"/>
          <w:insideH w:val="single" w:sz="4" w:space="0" w:color="FF8200" w:themeColor="accent5"/>
          <w:insideV w:val="single" w:sz="4" w:space="0" w:color="FF8200" w:themeColor="accent5"/>
        </w:tblBorders>
        <w:tblLayout w:type="fixed"/>
        <w:tblLook w:val="04A0" w:firstRow="1" w:lastRow="0" w:firstColumn="1" w:lastColumn="0" w:noHBand="0" w:noVBand="1"/>
      </w:tblPr>
      <w:tblGrid>
        <w:gridCol w:w="4673"/>
        <w:gridCol w:w="5387"/>
      </w:tblGrid>
      <w:tr w:rsidR="006D025C" w:rsidRPr="00122DE3" w14:paraId="31A22839" w14:textId="77777777" w:rsidTr="28615F59">
        <w:trPr>
          <w:trHeight w:val="565"/>
        </w:trPr>
        <w:tc>
          <w:tcPr>
            <w:tcW w:w="4673" w:type="dxa"/>
          </w:tcPr>
          <w:p w14:paraId="54C33349" w14:textId="77777777" w:rsidR="006D025C" w:rsidRPr="00122DE3" w:rsidRDefault="006D025C" w:rsidP="001B28AA">
            <w:pPr>
              <w:spacing w:line="600" w:lineRule="auto"/>
              <w:rPr>
                <w:rFonts w:cs="Arial"/>
              </w:rPr>
            </w:pPr>
            <w:r>
              <w:rPr>
                <w:rFonts w:cs="Arial"/>
              </w:rPr>
              <w:t xml:space="preserve">Name and address of Brazilian institution </w:t>
            </w:r>
          </w:p>
        </w:tc>
        <w:sdt>
          <w:sdtPr>
            <w:rPr>
              <w:rFonts w:cs="Arial"/>
            </w:rPr>
            <w:alias w:val="Title"/>
            <w:tag w:val="Title"/>
            <w:id w:val="1220712085"/>
            <w:placeholder>
              <w:docPart w:val="3389E1B466A345B8BBD2D189A838AFC5"/>
            </w:placeholder>
          </w:sdtPr>
          <w:sdtEndPr/>
          <w:sdtContent>
            <w:tc>
              <w:tcPr>
                <w:tcW w:w="5387" w:type="dxa"/>
              </w:tcPr>
              <w:p w14:paraId="5F935148" w14:textId="3F7D8982" w:rsidR="006D025C" w:rsidRPr="00122DE3" w:rsidRDefault="006D025C" w:rsidP="001B28AA">
                <w:pPr>
                  <w:spacing w:line="600" w:lineRule="auto"/>
                  <w:rPr>
                    <w:rFonts w:cs="Arial"/>
                  </w:rPr>
                </w:pPr>
                <w:r>
                  <w:rPr>
                    <w:rFonts w:cs="Arial"/>
                  </w:rPr>
                  <w:t xml:space="preserve">                                                           </w:t>
                </w:r>
              </w:p>
            </w:tc>
          </w:sdtContent>
        </w:sdt>
      </w:tr>
      <w:tr w:rsidR="006D025C" w:rsidRPr="00122DE3" w14:paraId="6034E770" w14:textId="77777777" w:rsidTr="28615F59">
        <w:tc>
          <w:tcPr>
            <w:tcW w:w="4673" w:type="dxa"/>
          </w:tcPr>
          <w:p w14:paraId="34EDF038" w14:textId="77777777" w:rsidR="006D025C" w:rsidRPr="00122DE3" w:rsidRDefault="006D025C" w:rsidP="001B28AA">
            <w:pPr>
              <w:spacing w:line="600" w:lineRule="auto"/>
              <w:rPr>
                <w:rFonts w:cs="Arial"/>
              </w:rPr>
            </w:pPr>
            <w:r>
              <w:rPr>
                <w:rFonts w:cs="Arial"/>
              </w:rPr>
              <w:t>BRA Lead Applicant Name</w:t>
            </w:r>
          </w:p>
        </w:tc>
        <w:sdt>
          <w:sdtPr>
            <w:rPr>
              <w:rFonts w:cs="Arial"/>
            </w:rPr>
            <w:alias w:val="First name"/>
            <w:tag w:val="First name"/>
            <w:id w:val="791098641"/>
            <w:placeholder>
              <w:docPart w:val="947C91CA43C64533A1722A2AF9765E4E"/>
            </w:placeholder>
          </w:sdtPr>
          <w:sdtEndPr/>
          <w:sdtContent>
            <w:tc>
              <w:tcPr>
                <w:tcW w:w="5387" w:type="dxa"/>
              </w:tcPr>
              <w:p w14:paraId="68AA5A2B" w14:textId="3C802511" w:rsidR="00041809" w:rsidRPr="00041809" w:rsidRDefault="006D025C" w:rsidP="00041809">
                <w:pPr>
                  <w:rPr>
                    <w:rFonts w:cs="Arial"/>
                    <w:b/>
                    <w:bCs/>
                  </w:rPr>
                </w:pPr>
                <w:r w:rsidRPr="00041809">
                  <w:rPr>
                    <w:rFonts w:cs="Arial"/>
                    <w:b/>
                    <w:bCs/>
                  </w:rPr>
                  <w:t xml:space="preserve">Please </w:t>
                </w:r>
                <w:r w:rsidR="00D533AE" w:rsidRPr="00041809">
                  <w:rPr>
                    <w:rFonts w:cs="Arial"/>
                    <w:b/>
                    <w:bCs/>
                  </w:rPr>
                  <w:t>upload</w:t>
                </w:r>
                <w:r w:rsidRPr="00041809">
                  <w:rPr>
                    <w:rFonts w:cs="Arial"/>
                    <w:b/>
                    <w:bCs/>
                  </w:rPr>
                  <w:t xml:space="preserve"> CV of the </w:t>
                </w:r>
                <w:r w:rsidR="00D533AE" w:rsidRPr="00041809">
                  <w:rPr>
                    <w:rFonts w:cs="Arial"/>
                    <w:b/>
                    <w:bCs/>
                  </w:rPr>
                  <w:t>partner</w:t>
                </w:r>
                <w:r w:rsidRPr="00041809">
                  <w:rPr>
                    <w:rFonts w:cs="Arial"/>
                    <w:b/>
                    <w:bCs/>
                  </w:rPr>
                  <w:t xml:space="preserve"> applicant </w:t>
                </w:r>
                <w:r w:rsidR="00041809" w:rsidRPr="00041809">
                  <w:rPr>
                    <w:rFonts w:cs="Arial"/>
                    <w:b/>
                    <w:bCs/>
                  </w:rPr>
                  <w:t>to the online form</w:t>
                </w:r>
              </w:p>
              <w:p w14:paraId="27256232" w14:textId="72EB0087" w:rsidR="006D025C" w:rsidRPr="00122DE3" w:rsidRDefault="00041809" w:rsidP="00041809">
                <w:pPr>
                  <w:rPr>
                    <w:rFonts w:cs="Arial"/>
                  </w:rPr>
                </w:pPr>
                <w:r w:rsidRPr="00041809">
                  <w:rPr>
                    <w:rFonts w:cs="Arial"/>
                    <w:b/>
                    <w:bCs/>
                  </w:rPr>
                  <w:t>(.pdf format)</w:t>
                </w:r>
              </w:p>
            </w:tc>
          </w:sdtContent>
        </w:sdt>
      </w:tr>
      <w:tr w:rsidR="7C202290" w14:paraId="13D6C237" w14:textId="77777777" w:rsidTr="28615F59">
        <w:tc>
          <w:tcPr>
            <w:tcW w:w="4673" w:type="dxa"/>
          </w:tcPr>
          <w:p w14:paraId="55F5842A" w14:textId="10002B46" w:rsidR="22327F88" w:rsidRDefault="22327F88" w:rsidP="7C202290">
            <w:pPr>
              <w:spacing w:line="600" w:lineRule="auto"/>
              <w:rPr>
                <w:rFonts w:eastAsia="MS PGothic" w:cs="Arial"/>
              </w:rPr>
            </w:pPr>
            <w:r w:rsidRPr="7C202290">
              <w:rPr>
                <w:rFonts w:eastAsia="MS PGothic" w:cs="Arial"/>
              </w:rPr>
              <w:t>BRA Lead Applicant Job Title</w:t>
            </w:r>
          </w:p>
        </w:tc>
        <w:tc>
          <w:tcPr>
            <w:tcW w:w="5387" w:type="dxa"/>
          </w:tcPr>
          <w:p w14:paraId="19E8A56D" w14:textId="45B48D97" w:rsidR="7C202290" w:rsidRDefault="7C202290" w:rsidP="7C202290">
            <w:pPr>
              <w:spacing w:line="600" w:lineRule="auto"/>
              <w:rPr>
                <w:rFonts w:eastAsia="MS PGothic" w:cs="Arial"/>
              </w:rPr>
            </w:pPr>
          </w:p>
        </w:tc>
      </w:tr>
      <w:tr w:rsidR="006D025C" w:rsidRPr="00122DE3" w14:paraId="51B6A490" w14:textId="77777777" w:rsidTr="28615F59">
        <w:tc>
          <w:tcPr>
            <w:tcW w:w="4673" w:type="dxa"/>
          </w:tcPr>
          <w:p w14:paraId="2AF5A97D" w14:textId="77777777" w:rsidR="006D025C" w:rsidRPr="00122DE3" w:rsidRDefault="006D025C" w:rsidP="001B28AA">
            <w:pPr>
              <w:spacing w:line="600" w:lineRule="auto"/>
              <w:rPr>
                <w:rFonts w:cs="Arial"/>
              </w:rPr>
            </w:pPr>
            <w:r>
              <w:rPr>
                <w:rFonts w:cs="Arial"/>
              </w:rPr>
              <w:t>BRA Email Address</w:t>
            </w:r>
          </w:p>
        </w:tc>
        <w:sdt>
          <w:sdtPr>
            <w:rPr>
              <w:rFonts w:cs="Arial"/>
            </w:rPr>
            <w:alias w:val="Position"/>
            <w:tag w:val="Position"/>
            <w:id w:val="13051818"/>
            <w:placeholder>
              <w:docPart w:val="7C5F5E53C2804BBD885048FBF075396B"/>
            </w:placeholder>
          </w:sdtPr>
          <w:sdtEndPr/>
          <w:sdtContent>
            <w:tc>
              <w:tcPr>
                <w:tcW w:w="5387" w:type="dxa"/>
              </w:tcPr>
              <w:p w14:paraId="2D73E220" w14:textId="265FC86E" w:rsidR="006D025C" w:rsidRPr="00122DE3" w:rsidRDefault="006D025C" w:rsidP="001B28AA">
                <w:pPr>
                  <w:spacing w:line="600" w:lineRule="auto"/>
                  <w:rPr>
                    <w:rFonts w:cs="Arial"/>
                  </w:rPr>
                </w:pPr>
                <w:r w:rsidRPr="00122DE3">
                  <w:rPr>
                    <w:rFonts w:cs="Arial"/>
                  </w:rPr>
                  <w:t xml:space="preserve"> </w:t>
                </w:r>
              </w:p>
            </w:tc>
          </w:sdtContent>
        </w:sdt>
      </w:tr>
      <w:tr w:rsidR="006D025C" w:rsidRPr="00122DE3" w14:paraId="64617A74" w14:textId="77777777" w:rsidTr="28615F59">
        <w:tc>
          <w:tcPr>
            <w:tcW w:w="4673" w:type="dxa"/>
          </w:tcPr>
          <w:p w14:paraId="66D41854" w14:textId="77777777" w:rsidR="006D025C" w:rsidRDefault="006D025C" w:rsidP="001B28AA">
            <w:pPr>
              <w:spacing w:after="0"/>
              <w:rPr>
                <w:rFonts w:cs="Arial"/>
                <w:b/>
                <w:bCs/>
              </w:rPr>
            </w:pPr>
            <w:r>
              <w:rPr>
                <w:rFonts w:cs="Arial"/>
              </w:rPr>
              <w:t>BRA Phone Contact</w:t>
            </w:r>
          </w:p>
          <w:p w14:paraId="71B63D8F" w14:textId="77777777" w:rsidR="006D025C" w:rsidRPr="00122DE3" w:rsidRDefault="006D025C" w:rsidP="001B28AA">
            <w:pPr>
              <w:spacing w:after="0"/>
              <w:rPr>
                <w:rFonts w:cs="Arial"/>
              </w:rPr>
            </w:pPr>
          </w:p>
        </w:tc>
        <w:tc>
          <w:tcPr>
            <w:tcW w:w="5387" w:type="dxa"/>
          </w:tcPr>
          <w:p w14:paraId="77647821" w14:textId="77777777" w:rsidR="006D025C" w:rsidRDefault="006D025C" w:rsidP="001B28AA">
            <w:pPr>
              <w:spacing w:line="600" w:lineRule="auto"/>
              <w:rPr>
                <w:rFonts w:cs="Arial"/>
              </w:rPr>
            </w:pPr>
          </w:p>
        </w:tc>
      </w:tr>
      <w:tr w:rsidR="004501B3" w:rsidRPr="00122DE3" w14:paraId="04662941" w14:textId="77777777" w:rsidTr="28615F59">
        <w:tc>
          <w:tcPr>
            <w:tcW w:w="4673" w:type="dxa"/>
          </w:tcPr>
          <w:p w14:paraId="2782D66B" w14:textId="0CD955B8" w:rsidR="004501B3" w:rsidRDefault="004501B3" w:rsidP="001B28AA">
            <w:pPr>
              <w:spacing w:after="0"/>
              <w:rPr>
                <w:rFonts w:cs="Arial"/>
              </w:rPr>
            </w:pPr>
            <w:r>
              <w:rPr>
                <w:rFonts w:cs="Arial"/>
              </w:rPr>
              <w:lastRenderedPageBreak/>
              <w:t>Gender</w:t>
            </w:r>
          </w:p>
        </w:tc>
        <w:tc>
          <w:tcPr>
            <w:tcW w:w="5387" w:type="dxa"/>
          </w:tcPr>
          <w:p w14:paraId="61689698" w14:textId="77777777" w:rsidR="004501B3" w:rsidRDefault="004501B3" w:rsidP="001B28AA">
            <w:pPr>
              <w:spacing w:line="600" w:lineRule="auto"/>
              <w:rPr>
                <w:rFonts w:cs="Arial"/>
              </w:rPr>
            </w:pPr>
          </w:p>
        </w:tc>
      </w:tr>
      <w:tr w:rsidR="006D025C" w:rsidRPr="00122DE3" w14:paraId="6E30D588" w14:textId="77777777" w:rsidTr="28615F59">
        <w:tc>
          <w:tcPr>
            <w:tcW w:w="4673" w:type="dxa"/>
          </w:tcPr>
          <w:p w14:paraId="0AA3A6B6" w14:textId="77777777" w:rsidR="006D025C" w:rsidRPr="003147B4" w:rsidRDefault="006D025C" w:rsidP="001B28AA">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5387" w:type="dxa"/>
          </w:tcPr>
          <w:p w14:paraId="433F3D2E" w14:textId="77777777" w:rsidR="006D025C" w:rsidRPr="000B687D" w:rsidRDefault="00EA1B72" w:rsidP="001B28AA">
            <w:pPr>
              <w:rPr>
                <w:rFonts w:cs="Arial"/>
              </w:rPr>
            </w:pPr>
            <w:sdt>
              <w:sdtPr>
                <w:rPr>
                  <w:rFonts w:ascii="Segoe UI Symbol" w:eastAsia="MS Gothic" w:hAnsi="Segoe UI Symbol" w:cs="Segoe UI Symbol"/>
                </w:rPr>
                <w:id w:val="-273250651"/>
                <w14:checkbox>
                  <w14:checked w14:val="0"/>
                  <w14:checkedState w14:val="00FC" w14:font="Wingdings"/>
                  <w14:uncheckedState w14:val="2610" w14:font="MS Gothic"/>
                </w14:checkbox>
              </w:sdtPr>
              <w:sdtEndPr/>
              <w:sdtContent>
                <w:r w:rsidR="006D025C" w:rsidRPr="000B687D">
                  <w:rPr>
                    <w:rFonts w:ascii="MS Gothic" w:eastAsia="MS Gothic" w:hAnsi="MS Gothic" w:cs="Segoe UI Symbol" w:hint="eastAsia"/>
                  </w:rPr>
                  <w:t>☐</w:t>
                </w:r>
              </w:sdtContent>
            </w:sdt>
            <w:r w:rsidR="006D025C" w:rsidRPr="000B687D">
              <w:rPr>
                <w:rFonts w:cs="Arial"/>
              </w:rPr>
              <w:t xml:space="preserve"> Yes </w:t>
            </w:r>
          </w:p>
          <w:p w14:paraId="6C1AD5DD" w14:textId="77777777" w:rsidR="006D025C" w:rsidRDefault="00EA1B72" w:rsidP="001B28AA">
            <w:pPr>
              <w:rPr>
                <w:rFonts w:cs="Arial"/>
              </w:rPr>
            </w:pPr>
            <w:sdt>
              <w:sdtPr>
                <w:rPr>
                  <w:rFonts w:ascii="Segoe UI Symbol" w:eastAsia="MS Gothic" w:hAnsi="Segoe UI Symbol" w:cs="Segoe UI Symbol"/>
                </w:rPr>
                <w:id w:val="-690217155"/>
                <w14:checkbox>
                  <w14:checked w14:val="0"/>
                  <w14:checkedState w14:val="00FC" w14:font="Wingdings"/>
                  <w14:uncheckedState w14:val="2610" w14:font="MS Gothic"/>
                </w14:checkbox>
              </w:sdtPr>
              <w:sdtEndPr/>
              <w:sdtContent>
                <w:r w:rsidR="006D025C" w:rsidRPr="000B687D">
                  <w:rPr>
                    <w:rFonts w:ascii="MS Gothic" w:eastAsia="MS Gothic" w:hAnsi="MS Gothic" w:cs="Segoe UI Symbol" w:hint="eastAsia"/>
                  </w:rPr>
                  <w:t>☐</w:t>
                </w:r>
              </w:sdtContent>
            </w:sdt>
            <w:r w:rsidR="006D025C" w:rsidRPr="000B687D">
              <w:rPr>
                <w:rFonts w:ascii="Segoe UI Symbol" w:eastAsia="MS Gothic" w:hAnsi="Segoe UI Symbol" w:cs="Segoe UI Symbol"/>
              </w:rPr>
              <w:t xml:space="preserve"> </w:t>
            </w:r>
            <w:r w:rsidR="006D025C" w:rsidRPr="000B687D">
              <w:rPr>
                <w:rFonts w:cs="Arial"/>
              </w:rPr>
              <w:t>No</w:t>
            </w:r>
          </w:p>
          <w:p w14:paraId="487C666C" w14:textId="77777777" w:rsidR="00041809" w:rsidRDefault="00041809" w:rsidP="00041809">
            <w:pPr>
              <w:rPr>
                <w:rFonts w:cs="Arial"/>
                <w:b/>
                <w:bCs/>
              </w:rPr>
            </w:pPr>
            <w:r w:rsidRPr="00041809">
              <w:rPr>
                <w:rFonts w:cs="Arial"/>
                <w:b/>
                <w:bCs/>
              </w:rPr>
              <w:t xml:space="preserve">Please </w:t>
            </w:r>
            <w:r>
              <w:rPr>
                <w:rFonts w:cs="Arial"/>
                <w:b/>
                <w:bCs/>
              </w:rPr>
              <w:t>upload</w:t>
            </w:r>
            <w:r w:rsidRPr="00041809">
              <w:rPr>
                <w:rFonts w:cs="Arial"/>
                <w:b/>
                <w:bCs/>
              </w:rPr>
              <w:t xml:space="preserve"> the duly signed Letter of Institutional Support</w:t>
            </w:r>
            <w:r>
              <w:rPr>
                <w:rFonts w:cs="Arial"/>
                <w:b/>
                <w:bCs/>
              </w:rPr>
              <w:t xml:space="preserve"> to the online form</w:t>
            </w:r>
          </w:p>
          <w:p w14:paraId="6772077C" w14:textId="77777777" w:rsidR="00041809" w:rsidRPr="00041809" w:rsidRDefault="00041809" w:rsidP="00041809">
            <w:pPr>
              <w:rPr>
                <w:rFonts w:cs="Arial"/>
                <w:b/>
                <w:bCs/>
              </w:rPr>
            </w:pPr>
            <w:r>
              <w:rPr>
                <w:rFonts w:cs="Arial"/>
                <w:b/>
                <w:bCs/>
              </w:rPr>
              <w:t>(.pdf format)</w:t>
            </w:r>
          </w:p>
          <w:p w14:paraId="5C8B7C6A" w14:textId="66B7D249" w:rsidR="00DE7F2C" w:rsidRPr="00DE7F2C" w:rsidRDefault="15FE7A0E" w:rsidP="28615F59">
            <w:pPr>
              <w:rPr>
                <w:rFonts w:cs="Arial"/>
                <w:i/>
                <w:iCs/>
              </w:rPr>
            </w:pPr>
            <w:r w:rsidRPr="28615F59">
              <w:rPr>
                <w:rFonts w:asciiTheme="majorHAnsi" w:hAnsiTheme="majorHAnsi" w:cstheme="majorBidi"/>
                <w:i/>
                <w:iCs/>
              </w:rPr>
              <w:t xml:space="preserve">Letters should be signed by senior institution representatives, such as: Head of international </w:t>
            </w:r>
            <w:r w:rsidR="622B9DD8" w:rsidRPr="28615F59">
              <w:rPr>
                <w:rFonts w:asciiTheme="majorHAnsi" w:hAnsiTheme="majorHAnsi" w:cstheme="majorBidi"/>
                <w:i/>
                <w:iCs/>
              </w:rPr>
              <w:t>O</w:t>
            </w:r>
            <w:r w:rsidRPr="28615F59">
              <w:rPr>
                <w:rFonts w:asciiTheme="majorHAnsi" w:hAnsiTheme="majorHAnsi" w:cstheme="majorBidi"/>
                <w:i/>
                <w:iCs/>
              </w:rPr>
              <w:t>ffice, Chancellor, Pro-Vice Chancellors etc</w:t>
            </w:r>
            <w:r w:rsidR="598F2244" w:rsidRPr="28615F59">
              <w:rPr>
                <w:rFonts w:asciiTheme="majorHAnsi" w:hAnsiTheme="majorHAnsi" w:cstheme="majorBidi"/>
                <w:i/>
                <w:iCs/>
              </w:rPr>
              <w:t>.</w:t>
            </w:r>
          </w:p>
        </w:tc>
      </w:tr>
    </w:tbl>
    <w:p w14:paraId="7C664E23" w14:textId="477A423A" w:rsidR="28615F59" w:rsidRDefault="28615F59" w:rsidP="28615F59">
      <w:pPr>
        <w:rPr>
          <w:rFonts w:eastAsia="BritishCouncilSans-Regular" w:cs="BritishCouncilSans-Regular"/>
          <w:b/>
          <w:bCs/>
          <w:color w:val="230859" w:themeColor="text2"/>
          <w:sz w:val="36"/>
          <w:szCs w:val="36"/>
        </w:rPr>
      </w:pPr>
    </w:p>
    <w:p w14:paraId="2D0A4912" w14:textId="35A7CC16" w:rsidR="00331996" w:rsidRDefault="00331996" w:rsidP="00331996">
      <w:pPr>
        <w:rPr>
          <w:color w:val="000000"/>
          <w:sz w:val="27"/>
          <w:szCs w:val="27"/>
        </w:rPr>
      </w:pPr>
      <w:r w:rsidRPr="0038428A">
        <w:rPr>
          <w:rFonts w:eastAsia="BritishCouncilSans-Regular" w:cs="BritishCouncilSans-Regular"/>
          <w:b/>
          <w:color w:val="230859" w:themeColor="text2"/>
          <w:sz w:val="36"/>
        </w:rPr>
        <w:t>Detailed proposal</w:t>
      </w:r>
    </w:p>
    <w:p w14:paraId="27F22566" w14:textId="5567E3CC" w:rsidR="00331996" w:rsidRPr="006E283A" w:rsidRDefault="390F44D7" w:rsidP="28615F59">
      <w:pPr>
        <w:pStyle w:val="HeadingC"/>
        <w:numPr>
          <w:ilvl w:val="0"/>
          <w:numId w:val="26"/>
        </w:numPr>
        <w:rPr>
          <w:rFonts w:asciiTheme="minorHAnsi" w:eastAsiaTheme="minorEastAsia" w:hAnsiTheme="minorHAnsi" w:cstheme="minorBidi"/>
          <w:sz w:val="24"/>
        </w:rPr>
      </w:pPr>
      <w:r w:rsidRPr="28615F59">
        <w:rPr>
          <w:sz w:val="24"/>
        </w:rPr>
        <w:t>Brief summary of</w:t>
      </w:r>
      <w:r w:rsidR="0CA47227" w:rsidRPr="28615F59">
        <w:rPr>
          <w:sz w:val="24"/>
        </w:rPr>
        <w:t xml:space="preserve"> UK </w:t>
      </w:r>
      <w:r w:rsidR="4BA50157" w:rsidRPr="28615F59">
        <w:rPr>
          <w:sz w:val="24"/>
        </w:rPr>
        <w:t>lead</w:t>
      </w:r>
      <w:r w:rsidRPr="28615F59">
        <w:rPr>
          <w:sz w:val="24"/>
        </w:rPr>
        <w:t xml:space="preserve"> organisation</w:t>
      </w:r>
      <w:r w:rsidR="4C4881A9" w:rsidRPr="28615F59">
        <w:rPr>
          <w:sz w:val="24"/>
        </w:rPr>
        <w:t>; including a description of the institution (</w:t>
      </w:r>
      <w:proofErr w:type="gramStart"/>
      <w:r w:rsidR="4C4881A9" w:rsidRPr="28615F59">
        <w:rPr>
          <w:sz w:val="24"/>
        </w:rPr>
        <w:t>e</w:t>
      </w:r>
      <w:r w:rsidR="0DA20DAF" w:rsidRPr="28615F59">
        <w:rPr>
          <w:sz w:val="24"/>
        </w:rPr>
        <w:t>.</w:t>
      </w:r>
      <w:r w:rsidR="4C4881A9" w:rsidRPr="28615F59">
        <w:rPr>
          <w:sz w:val="24"/>
        </w:rPr>
        <w:t>g.</w:t>
      </w:r>
      <w:proofErr w:type="gramEnd"/>
      <w:r w:rsidR="4C4881A9" w:rsidRPr="28615F59">
        <w:rPr>
          <w:sz w:val="24"/>
        </w:rPr>
        <w:t xml:space="preserve"> </w:t>
      </w:r>
      <w:r w:rsidR="25B7EE19" w:rsidRPr="28615F59">
        <w:rPr>
          <w:sz w:val="24"/>
        </w:rPr>
        <w:t>s</w:t>
      </w:r>
      <w:r w:rsidR="4C4881A9" w:rsidRPr="28615F59">
        <w:rPr>
          <w:sz w:val="24"/>
        </w:rPr>
        <w:t xml:space="preserve">ize, location, number of students, teaching/research focus) and your track in </w:t>
      </w:r>
      <w:r w:rsidR="18E2C16E" w:rsidRPr="28615F59">
        <w:rPr>
          <w:sz w:val="24"/>
        </w:rPr>
        <w:t xml:space="preserve">gender equality </w:t>
      </w:r>
      <w:r w:rsidRPr="28615F59">
        <w:rPr>
          <w:sz w:val="24"/>
        </w:rPr>
        <w:t xml:space="preserve">work, </w:t>
      </w:r>
      <w:r w:rsidR="2B6F07A2" w:rsidRPr="28615F59">
        <w:rPr>
          <w:sz w:val="24"/>
        </w:rPr>
        <w:t xml:space="preserve">(max </w:t>
      </w:r>
      <w:r w:rsidR="7BF7680D" w:rsidRPr="28615F59">
        <w:rPr>
          <w:sz w:val="24"/>
        </w:rPr>
        <w:t>300</w:t>
      </w:r>
      <w:r w:rsidR="2B6F07A2" w:rsidRPr="28615F59">
        <w:rPr>
          <w:sz w:val="24"/>
        </w:rPr>
        <w:t xml:space="preserve"> words)</w:t>
      </w:r>
    </w:p>
    <w:p w14:paraId="1A9C518C" w14:textId="6F66204A" w:rsidR="00331996" w:rsidRPr="006E283A" w:rsidRDefault="005C6A2A" w:rsidP="7C202290">
      <w:pPr>
        <w:pStyle w:val="HeadingC"/>
        <w:numPr>
          <w:ilvl w:val="0"/>
          <w:numId w:val="26"/>
        </w:numPr>
        <w:rPr>
          <w:rFonts w:asciiTheme="minorHAnsi" w:eastAsiaTheme="minorEastAsia" w:hAnsiTheme="minorHAnsi" w:cstheme="minorBidi"/>
          <w:sz w:val="24"/>
        </w:rPr>
      </w:pPr>
      <w:r w:rsidRPr="006E283A">
        <w:rPr>
          <w:sz w:val="24"/>
          <w:szCs w:val="22"/>
        </w:rPr>
        <w:t xml:space="preserve">Your experience of engaging with the Athena Swan charter </w:t>
      </w:r>
      <w:r w:rsidR="00331996" w:rsidRPr="006E283A">
        <w:rPr>
          <w:sz w:val="24"/>
          <w:szCs w:val="22"/>
        </w:rPr>
        <w:t>(</w:t>
      </w:r>
      <w:r w:rsidR="006F6C48" w:rsidRPr="006E283A">
        <w:rPr>
          <w:sz w:val="24"/>
          <w:szCs w:val="22"/>
        </w:rPr>
        <w:t xml:space="preserve">max </w:t>
      </w:r>
      <w:r w:rsidR="00331996" w:rsidRPr="006E283A">
        <w:rPr>
          <w:sz w:val="24"/>
          <w:szCs w:val="22"/>
        </w:rPr>
        <w:t>250 words)</w:t>
      </w:r>
    </w:p>
    <w:p w14:paraId="79F1163D" w14:textId="6A1E136B" w:rsidR="00331996" w:rsidRPr="006E283A" w:rsidRDefault="36BAD11E" w:rsidP="00331996">
      <w:pPr>
        <w:rPr>
          <w:sz w:val="22"/>
          <w:szCs w:val="22"/>
        </w:rPr>
      </w:pPr>
      <w:r w:rsidRPr="28615F59">
        <w:rPr>
          <w:sz w:val="22"/>
          <w:szCs w:val="22"/>
        </w:rPr>
        <w:t xml:space="preserve">             </w:t>
      </w:r>
      <w:r w:rsidR="48AF88A6" w:rsidRPr="28615F59">
        <w:rPr>
          <w:sz w:val="22"/>
          <w:szCs w:val="22"/>
        </w:rPr>
        <w:t>(</w:t>
      </w:r>
      <w:r w:rsidR="025B054C" w:rsidRPr="28615F59">
        <w:rPr>
          <w:sz w:val="22"/>
          <w:szCs w:val="22"/>
        </w:rPr>
        <w:t>Include details of awards received with timelines)</w:t>
      </w:r>
    </w:p>
    <w:p w14:paraId="4897C358" w14:textId="1E0E79F1" w:rsidR="000E7375" w:rsidRPr="006E283A" w:rsidRDefault="000E7375" w:rsidP="7C202290">
      <w:pPr>
        <w:pStyle w:val="HeadingC"/>
        <w:numPr>
          <w:ilvl w:val="0"/>
          <w:numId w:val="26"/>
        </w:numPr>
        <w:rPr>
          <w:rFonts w:asciiTheme="minorHAnsi" w:eastAsiaTheme="minorEastAsia" w:hAnsiTheme="minorHAnsi" w:cstheme="minorBidi"/>
          <w:sz w:val="24"/>
        </w:rPr>
      </w:pPr>
      <w:r w:rsidRPr="006E283A">
        <w:rPr>
          <w:sz w:val="24"/>
          <w:szCs w:val="22"/>
        </w:rPr>
        <w:t xml:space="preserve">Suitability Statement </w:t>
      </w:r>
      <w:r w:rsidR="006F6C48" w:rsidRPr="006E283A">
        <w:rPr>
          <w:sz w:val="24"/>
          <w:szCs w:val="22"/>
        </w:rPr>
        <w:t>(max 500 words)</w:t>
      </w:r>
    </w:p>
    <w:p w14:paraId="080DF488" w14:textId="6F3966A3" w:rsidR="00331996" w:rsidRPr="006E283A" w:rsidRDefault="0B89CE6E" w:rsidP="28615F59">
      <w:r w:rsidRPr="28615F59">
        <w:rPr>
          <w:sz w:val="22"/>
          <w:szCs w:val="22"/>
        </w:rPr>
        <w:t xml:space="preserve">Please explain why you </w:t>
      </w:r>
      <w:r w:rsidR="116595B7" w:rsidRPr="28615F59">
        <w:rPr>
          <w:sz w:val="22"/>
          <w:szCs w:val="22"/>
        </w:rPr>
        <w:t>are suitable to be considered for this grant award</w:t>
      </w:r>
      <w:r w:rsidR="05DDF00D" w:rsidRPr="28615F59">
        <w:rPr>
          <w:sz w:val="22"/>
          <w:szCs w:val="22"/>
        </w:rPr>
        <w:t>, and</w:t>
      </w:r>
      <w:r w:rsidR="5DBE8E80" w:rsidRPr="28615F59">
        <w:rPr>
          <w:sz w:val="22"/>
          <w:szCs w:val="22"/>
        </w:rPr>
        <w:t xml:space="preserve"> refer</w:t>
      </w:r>
      <w:r w:rsidR="24D9F08C" w:rsidRPr="28615F59">
        <w:rPr>
          <w:sz w:val="22"/>
          <w:szCs w:val="22"/>
        </w:rPr>
        <w:t>, whenev</w:t>
      </w:r>
      <w:r w:rsidR="7D02E071" w:rsidRPr="28615F59">
        <w:rPr>
          <w:sz w:val="22"/>
          <w:szCs w:val="22"/>
        </w:rPr>
        <w:t>e</w:t>
      </w:r>
      <w:r w:rsidR="24D9F08C" w:rsidRPr="28615F59">
        <w:rPr>
          <w:sz w:val="22"/>
          <w:szCs w:val="22"/>
        </w:rPr>
        <w:t xml:space="preserve">r possible, </w:t>
      </w:r>
      <w:r w:rsidR="5DBE8E80" w:rsidRPr="28615F59">
        <w:rPr>
          <w:sz w:val="22"/>
          <w:szCs w:val="22"/>
        </w:rPr>
        <w:t xml:space="preserve">to the </w:t>
      </w:r>
      <w:r w:rsidR="5A8C81C3" w:rsidRPr="28615F59">
        <w:rPr>
          <w:sz w:val="22"/>
          <w:szCs w:val="22"/>
        </w:rPr>
        <w:t xml:space="preserve">selection </w:t>
      </w:r>
      <w:r w:rsidR="737DFE50" w:rsidRPr="28615F59">
        <w:rPr>
          <w:sz w:val="22"/>
          <w:szCs w:val="22"/>
        </w:rPr>
        <w:t>criteria</w:t>
      </w:r>
      <w:r w:rsidR="5DBE8E80" w:rsidRPr="28615F59">
        <w:rPr>
          <w:sz w:val="22"/>
          <w:szCs w:val="22"/>
        </w:rPr>
        <w:t xml:space="preserve">. </w:t>
      </w:r>
      <w:r w:rsidR="116595B7" w:rsidRPr="28615F59">
        <w:rPr>
          <w:sz w:val="22"/>
          <w:szCs w:val="22"/>
        </w:rPr>
        <w:t xml:space="preserve">Include any </w:t>
      </w:r>
      <w:r w:rsidR="2CCDAE67" w:rsidRPr="28615F59">
        <w:rPr>
          <w:sz w:val="22"/>
          <w:szCs w:val="22"/>
        </w:rPr>
        <w:t xml:space="preserve">similar </w:t>
      </w:r>
      <w:r w:rsidR="116595B7" w:rsidRPr="28615F59">
        <w:rPr>
          <w:sz w:val="22"/>
          <w:szCs w:val="22"/>
        </w:rPr>
        <w:t>experience</w:t>
      </w:r>
      <w:r w:rsidR="2CCDAE67" w:rsidRPr="28615F59">
        <w:rPr>
          <w:sz w:val="22"/>
          <w:szCs w:val="22"/>
        </w:rPr>
        <w:t>s</w:t>
      </w:r>
      <w:r w:rsidR="116595B7" w:rsidRPr="28615F59">
        <w:rPr>
          <w:sz w:val="22"/>
          <w:szCs w:val="22"/>
        </w:rPr>
        <w:t xml:space="preserve"> that you might have had</w:t>
      </w:r>
      <w:r w:rsidR="2CCDAE67" w:rsidRPr="28615F59">
        <w:rPr>
          <w:sz w:val="22"/>
          <w:szCs w:val="22"/>
        </w:rPr>
        <w:t xml:space="preserve"> previously</w:t>
      </w:r>
      <w:r w:rsidR="609D90C8" w:rsidRPr="28615F59">
        <w:rPr>
          <w:sz w:val="22"/>
          <w:szCs w:val="22"/>
        </w:rPr>
        <w:t>.</w:t>
      </w:r>
      <w:r w:rsidR="2E4C8FF8" w:rsidRPr="28615F59">
        <w:rPr>
          <w:sz w:val="22"/>
          <w:szCs w:val="22"/>
        </w:rPr>
        <w:t xml:space="preserve"> </w:t>
      </w:r>
    </w:p>
    <w:p w14:paraId="08B190FA" w14:textId="058184B7" w:rsidR="754D37C6" w:rsidRPr="006E283A" w:rsidRDefault="5DF40183" w:rsidP="7C202290">
      <w:pPr>
        <w:pStyle w:val="HeadingC"/>
        <w:numPr>
          <w:ilvl w:val="0"/>
          <w:numId w:val="26"/>
        </w:numPr>
        <w:rPr>
          <w:sz w:val="24"/>
        </w:rPr>
      </w:pPr>
      <w:r w:rsidRPr="28615F59">
        <w:rPr>
          <w:sz w:val="24"/>
        </w:rPr>
        <w:t>Project summary (max</w:t>
      </w:r>
      <w:r w:rsidR="64100C69" w:rsidRPr="28615F59">
        <w:rPr>
          <w:sz w:val="24"/>
        </w:rPr>
        <w:t xml:space="preserve"> </w:t>
      </w:r>
      <w:r w:rsidR="4694797C" w:rsidRPr="28615F59">
        <w:rPr>
          <w:sz w:val="24"/>
        </w:rPr>
        <w:t>2000</w:t>
      </w:r>
      <w:r w:rsidRPr="28615F59">
        <w:rPr>
          <w:sz w:val="24"/>
        </w:rPr>
        <w:t xml:space="preserve"> words)</w:t>
      </w:r>
    </w:p>
    <w:p w14:paraId="4191423C" w14:textId="6A17B47A" w:rsidR="754D37C6" w:rsidRPr="006E283A" w:rsidRDefault="5DF40183" w:rsidP="28615F59">
      <w:pPr>
        <w:rPr>
          <w:rFonts w:eastAsia="MS PGothic" w:cs="Arial"/>
          <w:sz w:val="22"/>
          <w:szCs w:val="22"/>
        </w:rPr>
      </w:pPr>
      <w:r w:rsidRPr="28615F59">
        <w:rPr>
          <w:rFonts w:eastAsia="MS PGothic" w:cs="Arial"/>
          <w:sz w:val="22"/>
          <w:szCs w:val="22"/>
        </w:rPr>
        <w:t xml:space="preserve">Please provide a summary of the project and a detailed activity plan to be implemented throughout </w:t>
      </w:r>
      <w:proofErr w:type="gramStart"/>
      <w:r w:rsidRPr="28615F59">
        <w:rPr>
          <w:rFonts w:eastAsia="MS PGothic" w:cs="Arial"/>
          <w:sz w:val="22"/>
          <w:szCs w:val="22"/>
        </w:rPr>
        <w:t>the  duration</w:t>
      </w:r>
      <w:proofErr w:type="gramEnd"/>
      <w:r w:rsidRPr="28615F59">
        <w:rPr>
          <w:rFonts w:eastAsia="MS PGothic" w:cs="Arial"/>
          <w:sz w:val="22"/>
          <w:szCs w:val="22"/>
        </w:rPr>
        <w:t xml:space="preserve"> of the project. Please provid</w:t>
      </w:r>
      <w:r w:rsidR="37F9F134" w:rsidRPr="28615F59">
        <w:rPr>
          <w:rFonts w:eastAsia="MS PGothic" w:cs="Arial"/>
          <w:sz w:val="22"/>
          <w:szCs w:val="22"/>
        </w:rPr>
        <w:t>e a general introductory summary of the training/capacity building programme, as context for the activity plan</w:t>
      </w:r>
      <w:r w:rsidR="22C44998" w:rsidRPr="28615F59">
        <w:rPr>
          <w:rFonts w:eastAsia="MS PGothic" w:cs="Arial"/>
          <w:sz w:val="22"/>
          <w:szCs w:val="22"/>
        </w:rPr>
        <w:t xml:space="preserve">. Please also explain how </w:t>
      </w:r>
      <w:r w:rsidR="22C44998" w:rsidRPr="28615F59">
        <w:rPr>
          <w:rFonts w:cs="Arial"/>
          <w:color w:val="000000" w:themeColor="text1"/>
          <w:sz w:val="22"/>
          <w:szCs w:val="22"/>
        </w:rPr>
        <w:t>the proposed methodology engages multiple strands of activity to deliver on the expected outcomes of the project, while ensuring the scalability and continuity of the project beyond the partnership period.</w:t>
      </w:r>
      <w:r w:rsidR="6FCBB6B5" w:rsidRPr="28615F59">
        <w:rPr>
          <w:rFonts w:cs="Arial"/>
          <w:color w:val="000000" w:themeColor="text1"/>
          <w:sz w:val="22"/>
          <w:szCs w:val="22"/>
        </w:rPr>
        <w:t xml:space="preserve"> (2000 words)</w:t>
      </w:r>
      <w:r w:rsidR="68B75203" w:rsidRPr="28615F59">
        <w:rPr>
          <w:rFonts w:eastAsia="MS PGothic" w:cs="Arial"/>
          <w:sz w:val="22"/>
          <w:szCs w:val="22"/>
        </w:rPr>
        <w:t xml:space="preserve">. </w:t>
      </w:r>
    </w:p>
    <w:p w14:paraId="56625499" w14:textId="4030EB42" w:rsidR="754D37C6" w:rsidRPr="006E283A" w:rsidRDefault="378DA67E" w:rsidP="7C202290">
      <w:pPr>
        <w:rPr>
          <w:rFonts w:eastAsia="MS PGothic" w:cs="Arial"/>
          <w:sz w:val="22"/>
          <w:szCs w:val="22"/>
        </w:rPr>
      </w:pPr>
      <w:r w:rsidRPr="28615F59">
        <w:rPr>
          <w:rFonts w:eastAsia="MS PGothic" w:cs="Arial"/>
          <w:sz w:val="22"/>
          <w:szCs w:val="22"/>
        </w:rPr>
        <w:t>Please also complete</w:t>
      </w:r>
      <w:r w:rsidR="70394EF1" w:rsidRPr="28615F59">
        <w:rPr>
          <w:rFonts w:eastAsia="MS PGothic" w:cs="Arial"/>
          <w:sz w:val="22"/>
          <w:szCs w:val="22"/>
        </w:rPr>
        <w:t xml:space="preserve"> t</w:t>
      </w:r>
      <w:r w:rsidR="728784C7" w:rsidRPr="28615F59">
        <w:rPr>
          <w:rFonts w:eastAsia="MS PGothic" w:cs="Arial"/>
          <w:sz w:val="22"/>
          <w:szCs w:val="22"/>
        </w:rPr>
        <w:t xml:space="preserve">he </w:t>
      </w:r>
      <w:r w:rsidR="728784C7" w:rsidRPr="28615F59">
        <w:rPr>
          <w:rFonts w:eastAsia="MS PGothic" w:cs="Arial"/>
          <w:i/>
          <w:iCs/>
          <w:sz w:val="22"/>
          <w:szCs w:val="22"/>
        </w:rPr>
        <w:t>Activities and Budget Plan</w:t>
      </w:r>
      <w:r w:rsidR="37F9F134" w:rsidRPr="28615F59">
        <w:rPr>
          <w:rFonts w:eastAsia="MS PGothic" w:cs="Arial"/>
          <w:sz w:val="22"/>
          <w:szCs w:val="22"/>
        </w:rPr>
        <w:t xml:space="preserve"> to be </w:t>
      </w:r>
      <w:r w:rsidR="10432ADE" w:rsidRPr="28615F59">
        <w:rPr>
          <w:rFonts w:eastAsia="MS PGothic" w:cs="Arial"/>
          <w:sz w:val="22"/>
          <w:szCs w:val="22"/>
        </w:rPr>
        <w:t>upload</w:t>
      </w:r>
      <w:r w:rsidR="37F9F134" w:rsidRPr="28615F59">
        <w:rPr>
          <w:rFonts w:eastAsia="MS PGothic" w:cs="Arial"/>
          <w:sz w:val="22"/>
          <w:szCs w:val="22"/>
        </w:rPr>
        <w:t>ed, detail</w:t>
      </w:r>
      <w:r w:rsidR="395CAF1E" w:rsidRPr="28615F59">
        <w:rPr>
          <w:rFonts w:eastAsia="MS PGothic" w:cs="Arial"/>
          <w:sz w:val="22"/>
          <w:szCs w:val="22"/>
        </w:rPr>
        <w:t>ing the chronological sequencing of project activities.</w:t>
      </w:r>
      <w:r w:rsidR="10D716BD" w:rsidRPr="28615F59">
        <w:rPr>
          <w:rFonts w:eastAsia="MS PGothic" w:cs="Arial"/>
          <w:sz w:val="22"/>
          <w:szCs w:val="22"/>
        </w:rPr>
        <w:t xml:space="preserve"> </w:t>
      </w:r>
    </w:p>
    <w:p w14:paraId="6E16FD9F" w14:textId="42A40AF7" w:rsidR="00E75252" w:rsidRPr="006E283A" w:rsidRDefault="16984157" w:rsidP="28615F59">
      <w:pPr>
        <w:pStyle w:val="HeadingC"/>
        <w:numPr>
          <w:ilvl w:val="0"/>
          <w:numId w:val="26"/>
        </w:numPr>
        <w:rPr>
          <w:rFonts w:asciiTheme="minorHAnsi" w:eastAsiaTheme="minorEastAsia" w:hAnsiTheme="minorHAnsi" w:cstheme="minorBidi"/>
          <w:sz w:val="24"/>
        </w:rPr>
      </w:pPr>
      <w:r w:rsidRPr="28615F59">
        <w:rPr>
          <w:sz w:val="24"/>
        </w:rPr>
        <w:t>Intellectual Property Rights</w:t>
      </w:r>
    </w:p>
    <w:p w14:paraId="1A6ABF67" w14:textId="77777777" w:rsidR="00331996" w:rsidRPr="006E283A" w:rsidRDefault="00331996" w:rsidP="00331996">
      <w:pPr>
        <w:rPr>
          <w:rFonts w:asciiTheme="minorHAnsi" w:hAnsiTheme="minorHAnsi"/>
          <w:sz w:val="22"/>
          <w:szCs w:val="22"/>
        </w:rPr>
      </w:pPr>
      <w:r w:rsidRPr="006E283A">
        <w:rPr>
          <w:rFonts w:asciiTheme="minorHAnsi" w:hAnsiTheme="minorHAnsi"/>
          <w:sz w:val="22"/>
          <w:szCs w:val="22"/>
        </w:rPr>
        <w:t xml:space="preserve">Recipient will grant to the British Council an irrevocable, royalty-free, non-exclusive, worldwide right and licence to use any information, data, reports, documents, or other materials obtained, </w:t>
      </w:r>
      <w:proofErr w:type="gramStart"/>
      <w:r w:rsidRPr="006E283A">
        <w:rPr>
          <w:rFonts w:asciiTheme="minorHAnsi" w:hAnsiTheme="minorHAnsi"/>
          <w:sz w:val="22"/>
          <w:szCs w:val="22"/>
        </w:rPr>
        <w:t>created</w:t>
      </w:r>
      <w:proofErr w:type="gramEnd"/>
      <w:r w:rsidRPr="006E283A">
        <w:rPr>
          <w:rFonts w:asciiTheme="minorHAnsi" w:hAnsiTheme="minorHAnsi"/>
          <w:sz w:val="22"/>
          <w:szCs w:val="22"/>
        </w:rPr>
        <w:t xml:space="preserve"> or developed in the course of the Project, including the Final Report, for non-commercial purposes to </w:t>
      </w:r>
      <w:r w:rsidRPr="006E283A">
        <w:rPr>
          <w:rFonts w:asciiTheme="minorHAnsi" w:hAnsiTheme="minorHAnsi"/>
          <w:sz w:val="22"/>
          <w:szCs w:val="22"/>
        </w:rPr>
        <w:lastRenderedPageBreak/>
        <w:t>publicise and report on the activities of the British Council in connection with the award of the Grant and the delivery of the Project.</w:t>
      </w:r>
    </w:p>
    <w:p w14:paraId="0C3D9C87" w14:textId="4B89394D" w:rsidR="00331996" w:rsidRPr="006E283A" w:rsidRDefault="00331996" w:rsidP="00331996">
      <w:pPr>
        <w:rPr>
          <w:color w:val="000000"/>
          <w:sz w:val="22"/>
          <w:szCs w:val="22"/>
        </w:rPr>
      </w:pPr>
      <w:r w:rsidRPr="006E283A">
        <w:rPr>
          <w:color w:val="000000"/>
          <w:sz w:val="22"/>
          <w:szCs w:val="22"/>
        </w:rPr>
        <w:t>Explanation of any IPR issues:</w:t>
      </w:r>
    </w:p>
    <w:p w14:paraId="1FC15E4F" w14:textId="567FE167" w:rsidR="00331996" w:rsidRPr="006E283A" w:rsidRDefault="7B59BC04" w:rsidP="28615F59">
      <w:pPr>
        <w:pStyle w:val="HeadingC"/>
        <w:numPr>
          <w:ilvl w:val="0"/>
          <w:numId w:val="26"/>
        </w:numPr>
        <w:rPr>
          <w:rFonts w:asciiTheme="minorHAnsi" w:eastAsiaTheme="minorEastAsia" w:hAnsiTheme="minorHAnsi" w:cstheme="minorBidi"/>
          <w:sz w:val="24"/>
        </w:rPr>
      </w:pPr>
      <w:r w:rsidRPr="28615F59">
        <w:rPr>
          <w:sz w:val="24"/>
        </w:rPr>
        <w:t>Equality Diversity and Inclusion</w:t>
      </w:r>
      <w:r w:rsidR="0C6B1EE7" w:rsidRPr="28615F59">
        <w:rPr>
          <w:sz w:val="24"/>
        </w:rPr>
        <w:t xml:space="preserve"> (max 250 words)</w:t>
      </w:r>
      <w:r w:rsidRPr="28615F59">
        <w:rPr>
          <w:sz w:val="24"/>
        </w:rPr>
        <w:t xml:space="preserve"> </w:t>
      </w:r>
    </w:p>
    <w:p w14:paraId="034BD30C" w14:textId="3C572502" w:rsidR="00331996" w:rsidRPr="006E283A" w:rsidRDefault="48AF88A6" w:rsidP="002D0DDE">
      <w:pPr>
        <w:tabs>
          <w:tab w:val="left" w:pos="0"/>
        </w:tabs>
        <w:rPr>
          <w:rFonts w:cs="Arial"/>
          <w:sz w:val="22"/>
          <w:szCs w:val="18"/>
        </w:rPr>
      </w:pPr>
      <w:r w:rsidRPr="28615F59">
        <w:rPr>
          <w:sz w:val="22"/>
          <w:szCs w:val="22"/>
        </w:rPr>
        <w:t>P</w:t>
      </w:r>
      <w:r w:rsidRPr="28615F59">
        <w:rPr>
          <w:rFonts w:cs="Arial"/>
          <w:sz w:val="22"/>
          <w:szCs w:val="22"/>
        </w:rPr>
        <w:t xml:space="preserve">lease describe your alignment with </w:t>
      </w:r>
      <w:r w:rsidR="45ECCAF7" w:rsidRPr="28615F59">
        <w:rPr>
          <w:rFonts w:cs="Arial"/>
          <w:sz w:val="22"/>
          <w:szCs w:val="22"/>
        </w:rPr>
        <w:t>the British Council</w:t>
      </w:r>
      <w:r w:rsidRPr="28615F59">
        <w:rPr>
          <w:rFonts w:cs="Arial"/>
          <w:sz w:val="22"/>
          <w:szCs w:val="22"/>
        </w:rPr>
        <w:t xml:space="preserve"> organisational approach to equality, diversity and inclusion when planning the development of the programme/project. Our </w:t>
      </w:r>
      <w:hyperlink r:id="rId13">
        <w:r w:rsidRPr="28615F59">
          <w:rPr>
            <w:rStyle w:val="Hyperlink"/>
            <w:rFonts w:cs="Arial"/>
            <w:b/>
            <w:bCs/>
            <w:color w:val="23085A"/>
            <w:sz w:val="22"/>
            <w:szCs w:val="22"/>
          </w:rPr>
          <w:t>equality policy (PDF 258kb) </w:t>
        </w:r>
      </w:hyperlink>
      <w:r w:rsidRPr="28615F59">
        <w:rPr>
          <w:rFonts w:cs="Arial"/>
          <w:color w:val="54565A"/>
          <w:sz w:val="22"/>
          <w:szCs w:val="22"/>
        </w:rPr>
        <w:t> </w:t>
      </w:r>
      <w:r w:rsidRPr="28615F59">
        <w:rPr>
          <w:rFonts w:cs="Arial"/>
          <w:sz w:val="22"/>
          <w:szCs w:val="22"/>
        </w:rPr>
        <w:t>and our </w:t>
      </w:r>
      <w:hyperlink r:id="rId14">
        <w:r w:rsidRPr="28615F59">
          <w:rPr>
            <w:rStyle w:val="Hyperlink"/>
            <w:rFonts w:cs="Arial"/>
            <w:b/>
            <w:bCs/>
            <w:color w:val="23085A"/>
            <w:sz w:val="22"/>
            <w:szCs w:val="22"/>
          </w:rPr>
          <w:t>EDI strategy (PDF 142kb) </w:t>
        </w:r>
      </w:hyperlink>
      <w:r w:rsidRPr="28615F59">
        <w:rPr>
          <w:rFonts w:cs="Arial"/>
          <w:color w:val="54565A"/>
          <w:sz w:val="22"/>
          <w:szCs w:val="22"/>
        </w:rPr>
        <w:t> </w:t>
      </w:r>
      <w:r w:rsidRPr="28615F59">
        <w:rPr>
          <w:rFonts w:cs="Arial"/>
          <w:sz w:val="22"/>
          <w:szCs w:val="22"/>
        </w:rPr>
        <w:t>explain our approach, which is to try to make sure that EDI is central to everything we do. </w:t>
      </w:r>
    </w:p>
    <w:p w14:paraId="53EBBF1D" w14:textId="7F969421" w:rsidR="00331996" w:rsidRDefault="00331996" w:rsidP="00331996">
      <w:pPr>
        <w:jc w:val="center"/>
        <w:rPr>
          <w:rFonts w:eastAsia="BritishCouncilSans-Regular" w:cs="BritishCouncilSans-Regular"/>
          <w:b/>
          <w:color w:val="230859" w:themeColor="text2"/>
          <w:sz w:val="36"/>
        </w:rPr>
      </w:pPr>
    </w:p>
    <w:p w14:paraId="4EBDA482" w14:textId="77777777" w:rsidR="00D27269" w:rsidRDefault="00D27269" w:rsidP="00331996">
      <w:pPr>
        <w:jc w:val="center"/>
        <w:rPr>
          <w:rFonts w:eastAsia="BritishCouncilSans-Regular" w:cs="BritishCouncilSans-Regular"/>
          <w:b/>
          <w:color w:val="230859" w:themeColor="text2"/>
          <w:sz w:val="36"/>
        </w:rPr>
      </w:pPr>
    </w:p>
    <w:sectPr w:rsidR="00D27269" w:rsidSect="000E486C">
      <w:head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60C31" w14:textId="77777777" w:rsidR="00EA1B72" w:rsidRDefault="00EA1B72" w:rsidP="004E0F0F">
      <w:pPr>
        <w:spacing w:after="0" w:line="240" w:lineRule="auto"/>
      </w:pPr>
      <w:r>
        <w:separator/>
      </w:r>
    </w:p>
  </w:endnote>
  <w:endnote w:type="continuationSeparator" w:id="0">
    <w:p w14:paraId="2CCC5389" w14:textId="77777777" w:rsidR="00EA1B72" w:rsidRDefault="00EA1B72" w:rsidP="004E0F0F">
      <w:pPr>
        <w:spacing w:after="0" w:line="240" w:lineRule="auto"/>
      </w:pPr>
      <w:r>
        <w:continuationSeparator/>
      </w:r>
    </w:p>
  </w:endnote>
  <w:endnote w:type="continuationNotice" w:id="1">
    <w:p w14:paraId="59090C43" w14:textId="77777777" w:rsidR="00EA1B72" w:rsidRDefault="00EA1B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F3AB0628-4FE0-4119-AC3A-A15422B60729}"/>
  </w:font>
  <w:font w:name="Segoe UI Symbol">
    <w:panose1 w:val="020B0502040204020203"/>
    <w:charset w:val="00"/>
    <w:family w:val="swiss"/>
    <w:pitch w:val="variable"/>
    <w:sig w:usb0="800001E3" w:usb1="1200FFEF" w:usb2="00040000" w:usb3="00000000" w:csb0="00000001" w:csb1="00000000"/>
    <w:embedRegular r:id="rId2" w:fontKey="{19CB6712-A175-4813-B3E0-35D29FA5CF7B}"/>
    <w:embedBold r:id="rId3" w:fontKey="{92268FD6-727B-4DEA-9666-AFDFBD2AD3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94302"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C677D" w14:textId="77777777" w:rsidR="00EA1B72" w:rsidRDefault="00EA1B72" w:rsidP="004E0F0F">
      <w:pPr>
        <w:spacing w:after="0" w:line="240" w:lineRule="auto"/>
      </w:pPr>
      <w:r>
        <w:separator/>
      </w:r>
    </w:p>
  </w:footnote>
  <w:footnote w:type="continuationSeparator" w:id="0">
    <w:p w14:paraId="4A112A9E" w14:textId="77777777" w:rsidR="00EA1B72" w:rsidRDefault="00EA1B72" w:rsidP="004E0F0F">
      <w:pPr>
        <w:spacing w:after="0" w:line="240" w:lineRule="auto"/>
      </w:pPr>
      <w:r>
        <w:continuationSeparator/>
      </w:r>
    </w:p>
  </w:footnote>
  <w:footnote w:type="continuationNotice" w:id="1">
    <w:p w14:paraId="101CD597" w14:textId="77777777" w:rsidR="00EA1B72" w:rsidRDefault="00EA1B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3A57B" w14:textId="77777777" w:rsidR="008C0629" w:rsidRDefault="008C0629">
    <w:pPr>
      <w:pStyle w:val="Header"/>
    </w:pPr>
    <w:r>
      <w:rPr>
        <w:rFonts w:ascii="British Council Sans Bold" w:hAnsi="British Council Sans Bold"/>
        <w:noProof/>
        <w:color w:val="B25EFF" w:themeColor="accent2"/>
        <w:sz w:val="40"/>
        <w:szCs w:val="40"/>
        <w:u w:val="single"/>
        <w:lang w:eastAsia="en-GB"/>
      </w:rPr>
      <mc:AlternateContent>
        <mc:Choice Requires="wps">
          <w:drawing>
            <wp:anchor distT="0" distB="0" distL="114300" distR="114300" simplePos="0" relativeHeight="251658240" behindDoc="0" locked="0" layoutInCell="1" allowOverlap="1" wp14:anchorId="76189CF3" wp14:editId="294A1BE0">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w16sdtdh="http://schemas.microsoft.com/office/word/2020/wordml/sdtdatahash">
          <w:pict>
            <v:line id="Straight Connector 3"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38647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19555" w14:textId="77777777" w:rsidR="003855BB" w:rsidRDefault="003855BB">
    <w:pPr>
      <w:pStyle w:val="Header"/>
    </w:pPr>
    <w:r>
      <w:rPr>
        <w:noProof/>
        <w:lang w:eastAsia="en-GB"/>
      </w:rPr>
      <w:drawing>
        <wp:anchor distT="0" distB="424815" distL="114300" distR="114300" simplePos="0" relativeHeight="251658241" behindDoc="0" locked="0" layoutInCell="1" allowOverlap="1" wp14:anchorId="1B1C351F" wp14:editId="242EAA73">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334EB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05A09B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C90ACB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000B4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D0232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CBA6A9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3E2F1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CB6E9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7529D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2CE42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2821B8C"/>
    <w:multiLevelType w:val="hybridMultilevel"/>
    <w:tmpl w:val="FD3C984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155B6B"/>
    <w:multiLevelType w:val="hybridMultilevel"/>
    <w:tmpl w:val="2DE27AF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D797D4C"/>
    <w:multiLevelType w:val="hybridMultilevel"/>
    <w:tmpl w:val="EDCE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E307A"/>
    <w:multiLevelType w:val="hybridMultilevel"/>
    <w:tmpl w:val="98884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D45ED0"/>
    <w:multiLevelType w:val="hybridMultilevel"/>
    <w:tmpl w:val="39B08D24"/>
    <w:lvl w:ilvl="0" w:tplc="3E8E42D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8"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D8A0F9D"/>
    <w:multiLevelType w:val="hybridMultilevel"/>
    <w:tmpl w:val="4FB42A24"/>
    <w:lvl w:ilvl="0" w:tplc="08D41534">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321D7C"/>
    <w:multiLevelType w:val="hybridMultilevel"/>
    <w:tmpl w:val="2EA24A00"/>
    <w:lvl w:ilvl="0" w:tplc="5FA82E66">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1"/>
  </w:num>
  <w:num w:numId="4">
    <w:abstractNumId w:val="2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0"/>
  </w:num>
  <w:num w:numId="17">
    <w:abstractNumId w:val="19"/>
  </w:num>
  <w:num w:numId="18">
    <w:abstractNumId w:val="20"/>
  </w:num>
  <w:num w:numId="19">
    <w:abstractNumId w:val="19"/>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9"/>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996"/>
    <w:rsid w:val="000171EB"/>
    <w:rsid w:val="000217A9"/>
    <w:rsid w:val="000370D3"/>
    <w:rsid w:val="00041809"/>
    <w:rsid w:val="00043452"/>
    <w:rsid w:val="000570C8"/>
    <w:rsid w:val="00074468"/>
    <w:rsid w:val="00076597"/>
    <w:rsid w:val="000776C8"/>
    <w:rsid w:val="000832D0"/>
    <w:rsid w:val="00092917"/>
    <w:rsid w:val="00094EC0"/>
    <w:rsid w:val="000A26DD"/>
    <w:rsid w:val="000A7446"/>
    <w:rsid w:val="000B47B2"/>
    <w:rsid w:val="000B687D"/>
    <w:rsid w:val="000D3B7B"/>
    <w:rsid w:val="000D6BFC"/>
    <w:rsid w:val="000E3116"/>
    <w:rsid w:val="000E43B1"/>
    <w:rsid w:val="000E486C"/>
    <w:rsid w:val="000E7375"/>
    <w:rsid w:val="000E7F5E"/>
    <w:rsid w:val="0013070B"/>
    <w:rsid w:val="001333A2"/>
    <w:rsid w:val="00143EF8"/>
    <w:rsid w:val="001565A5"/>
    <w:rsid w:val="00165606"/>
    <w:rsid w:val="00166ED8"/>
    <w:rsid w:val="001719E7"/>
    <w:rsid w:val="00187F9D"/>
    <w:rsid w:val="00192965"/>
    <w:rsid w:val="001A2060"/>
    <w:rsid w:val="001B1E7F"/>
    <w:rsid w:val="001B28AA"/>
    <w:rsid w:val="001B2E1D"/>
    <w:rsid w:val="001E46CB"/>
    <w:rsid w:val="001F0CC8"/>
    <w:rsid w:val="001F2942"/>
    <w:rsid w:val="001F5C75"/>
    <w:rsid w:val="00200217"/>
    <w:rsid w:val="00204B3F"/>
    <w:rsid w:val="00214911"/>
    <w:rsid w:val="00215EC6"/>
    <w:rsid w:val="002164E0"/>
    <w:rsid w:val="00220185"/>
    <w:rsid w:val="00222A95"/>
    <w:rsid w:val="00232670"/>
    <w:rsid w:val="00236305"/>
    <w:rsid w:val="00241A42"/>
    <w:rsid w:val="002542F1"/>
    <w:rsid w:val="00271072"/>
    <w:rsid w:val="00274CC0"/>
    <w:rsid w:val="00297B4F"/>
    <w:rsid w:val="002C0274"/>
    <w:rsid w:val="002D0DDE"/>
    <w:rsid w:val="002E4039"/>
    <w:rsid w:val="002E6F83"/>
    <w:rsid w:val="002E74FB"/>
    <w:rsid w:val="003029E5"/>
    <w:rsid w:val="003045E9"/>
    <w:rsid w:val="003053CE"/>
    <w:rsid w:val="003140C7"/>
    <w:rsid w:val="00317DE1"/>
    <w:rsid w:val="00331996"/>
    <w:rsid w:val="00335F79"/>
    <w:rsid w:val="00350922"/>
    <w:rsid w:val="0035613D"/>
    <w:rsid w:val="00357565"/>
    <w:rsid w:val="00363063"/>
    <w:rsid w:val="0036420F"/>
    <w:rsid w:val="00381494"/>
    <w:rsid w:val="003855BB"/>
    <w:rsid w:val="0039275C"/>
    <w:rsid w:val="00396453"/>
    <w:rsid w:val="003967A3"/>
    <w:rsid w:val="00396A61"/>
    <w:rsid w:val="003A5F7E"/>
    <w:rsid w:val="003A7DC5"/>
    <w:rsid w:val="003C39A5"/>
    <w:rsid w:val="003E06BA"/>
    <w:rsid w:val="003E600B"/>
    <w:rsid w:val="003F3A5C"/>
    <w:rsid w:val="003F68B3"/>
    <w:rsid w:val="00403433"/>
    <w:rsid w:val="0040446C"/>
    <w:rsid w:val="0040649C"/>
    <w:rsid w:val="0041125F"/>
    <w:rsid w:val="0041485A"/>
    <w:rsid w:val="00415956"/>
    <w:rsid w:val="00445A85"/>
    <w:rsid w:val="004501B3"/>
    <w:rsid w:val="004647F5"/>
    <w:rsid w:val="004836C2"/>
    <w:rsid w:val="004C3F0E"/>
    <w:rsid w:val="004C474F"/>
    <w:rsid w:val="004E0F0F"/>
    <w:rsid w:val="004F0981"/>
    <w:rsid w:val="004F3BA9"/>
    <w:rsid w:val="004F3CAA"/>
    <w:rsid w:val="004F7A15"/>
    <w:rsid w:val="004F7ED5"/>
    <w:rsid w:val="0050072B"/>
    <w:rsid w:val="00505A09"/>
    <w:rsid w:val="005155AE"/>
    <w:rsid w:val="00527637"/>
    <w:rsid w:val="00527EFE"/>
    <w:rsid w:val="00530467"/>
    <w:rsid w:val="005463BF"/>
    <w:rsid w:val="005726FF"/>
    <w:rsid w:val="0058704A"/>
    <w:rsid w:val="005900A5"/>
    <w:rsid w:val="00596D77"/>
    <w:rsid w:val="005B2BC2"/>
    <w:rsid w:val="005B52A4"/>
    <w:rsid w:val="005C6688"/>
    <w:rsid w:val="005C6A2A"/>
    <w:rsid w:val="005C72C0"/>
    <w:rsid w:val="005E0177"/>
    <w:rsid w:val="005E40FD"/>
    <w:rsid w:val="00615814"/>
    <w:rsid w:val="0062643D"/>
    <w:rsid w:val="00632F3D"/>
    <w:rsid w:val="006424BE"/>
    <w:rsid w:val="00644CC4"/>
    <w:rsid w:val="006504E1"/>
    <w:rsid w:val="00666EB1"/>
    <w:rsid w:val="0067191C"/>
    <w:rsid w:val="00677C6D"/>
    <w:rsid w:val="00680380"/>
    <w:rsid w:val="006C2629"/>
    <w:rsid w:val="006D025C"/>
    <w:rsid w:val="006D2084"/>
    <w:rsid w:val="006E283A"/>
    <w:rsid w:val="006E4CDD"/>
    <w:rsid w:val="006F129C"/>
    <w:rsid w:val="006F17D0"/>
    <w:rsid w:val="006F2781"/>
    <w:rsid w:val="006F4A27"/>
    <w:rsid w:val="006F6C48"/>
    <w:rsid w:val="00742447"/>
    <w:rsid w:val="00743AE8"/>
    <w:rsid w:val="00744E73"/>
    <w:rsid w:val="00760F31"/>
    <w:rsid w:val="00762D54"/>
    <w:rsid w:val="00763194"/>
    <w:rsid w:val="007703A7"/>
    <w:rsid w:val="0078055D"/>
    <w:rsid w:val="0079129C"/>
    <w:rsid w:val="007A0F29"/>
    <w:rsid w:val="007B6BFD"/>
    <w:rsid w:val="007E1482"/>
    <w:rsid w:val="007E2729"/>
    <w:rsid w:val="007E4D04"/>
    <w:rsid w:val="008010A8"/>
    <w:rsid w:val="0080204E"/>
    <w:rsid w:val="00804D01"/>
    <w:rsid w:val="00806207"/>
    <w:rsid w:val="00806AF3"/>
    <w:rsid w:val="0081657D"/>
    <w:rsid w:val="00850579"/>
    <w:rsid w:val="008529F8"/>
    <w:rsid w:val="00856075"/>
    <w:rsid w:val="0086635B"/>
    <w:rsid w:val="008942F1"/>
    <w:rsid w:val="00895751"/>
    <w:rsid w:val="008A1880"/>
    <w:rsid w:val="008A3652"/>
    <w:rsid w:val="008A4222"/>
    <w:rsid w:val="008B029C"/>
    <w:rsid w:val="008C0629"/>
    <w:rsid w:val="008C3702"/>
    <w:rsid w:val="008F62FD"/>
    <w:rsid w:val="00906A80"/>
    <w:rsid w:val="00921D17"/>
    <w:rsid w:val="0093045E"/>
    <w:rsid w:val="009325B3"/>
    <w:rsid w:val="0093683A"/>
    <w:rsid w:val="009423DB"/>
    <w:rsid w:val="00942B47"/>
    <w:rsid w:val="00945F08"/>
    <w:rsid w:val="009546B4"/>
    <w:rsid w:val="00982B27"/>
    <w:rsid w:val="009837E5"/>
    <w:rsid w:val="009839AB"/>
    <w:rsid w:val="0098527A"/>
    <w:rsid w:val="0099540A"/>
    <w:rsid w:val="00995CD5"/>
    <w:rsid w:val="009A65B9"/>
    <w:rsid w:val="009C503A"/>
    <w:rsid w:val="009C67A1"/>
    <w:rsid w:val="009D5A9A"/>
    <w:rsid w:val="009F06E4"/>
    <w:rsid w:val="009F0B50"/>
    <w:rsid w:val="00A02F06"/>
    <w:rsid w:val="00A056AE"/>
    <w:rsid w:val="00A20B81"/>
    <w:rsid w:val="00A21BA8"/>
    <w:rsid w:val="00A33158"/>
    <w:rsid w:val="00A4054C"/>
    <w:rsid w:val="00A46111"/>
    <w:rsid w:val="00A55B8E"/>
    <w:rsid w:val="00A6614E"/>
    <w:rsid w:val="00A7218F"/>
    <w:rsid w:val="00A746B9"/>
    <w:rsid w:val="00A75B0F"/>
    <w:rsid w:val="00A80AC2"/>
    <w:rsid w:val="00A82D03"/>
    <w:rsid w:val="00A965F9"/>
    <w:rsid w:val="00AA7219"/>
    <w:rsid w:val="00AB21F3"/>
    <w:rsid w:val="00AB2BD1"/>
    <w:rsid w:val="00AC6B62"/>
    <w:rsid w:val="00AD166D"/>
    <w:rsid w:val="00AF1C59"/>
    <w:rsid w:val="00B02982"/>
    <w:rsid w:val="00B030FD"/>
    <w:rsid w:val="00B13927"/>
    <w:rsid w:val="00B21A94"/>
    <w:rsid w:val="00B2212E"/>
    <w:rsid w:val="00B227CE"/>
    <w:rsid w:val="00B26E40"/>
    <w:rsid w:val="00B30BDC"/>
    <w:rsid w:val="00B37998"/>
    <w:rsid w:val="00B461A7"/>
    <w:rsid w:val="00B47CB0"/>
    <w:rsid w:val="00B53093"/>
    <w:rsid w:val="00B56F4F"/>
    <w:rsid w:val="00B6727E"/>
    <w:rsid w:val="00B71DD5"/>
    <w:rsid w:val="00B751C3"/>
    <w:rsid w:val="00B839DF"/>
    <w:rsid w:val="00B949BC"/>
    <w:rsid w:val="00BC0F40"/>
    <w:rsid w:val="00BC4CC5"/>
    <w:rsid w:val="00BD170D"/>
    <w:rsid w:val="00C1299F"/>
    <w:rsid w:val="00C16CE1"/>
    <w:rsid w:val="00C17F56"/>
    <w:rsid w:val="00C41310"/>
    <w:rsid w:val="00C52BB7"/>
    <w:rsid w:val="00C5378A"/>
    <w:rsid w:val="00C54767"/>
    <w:rsid w:val="00C63594"/>
    <w:rsid w:val="00C640F2"/>
    <w:rsid w:val="00CB36FE"/>
    <w:rsid w:val="00CB651D"/>
    <w:rsid w:val="00CC31F6"/>
    <w:rsid w:val="00CD300D"/>
    <w:rsid w:val="00CE1C5C"/>
    <w:rsid w:val="00CF12E3"/>
    <w:rsid w:val="00D01DA2"/>
    <w:rsid w:val="00D27269"/>
    <w:rsid w:val="00D2776E"/>
    <w:rsid w:val="00D51737"/>
    <w:rsid w:val="00D533AE"/>
    <w:rsid w:val="00D547EE"/>
    <w:rsid w:val="00D5509A"/>
    <w:rsid w:val="00D8750F"/>
    <w:rsid w:val="00DA566C"/>
    <w:rsid w:val="00DC2904"/>
    <w:rsid w:val="00DC484D"/>
    <w:rsid w:val="00DD0701"/>
    <w:rsid w:val="00DE7BA8"/>
    <w:rsid w:val="00DE7F2C"/>
    <w:rsid w:val="00DF03E3"/>
    <w:rsid w:val="00DF0430"/>
    <w:rsid w:val="00E00C0E"/>
    <w:rsid w:val="00E03137"/>
    <w:rsid w:val="00E034B4"/>
    <w:rsid w:val="00E07283"/>
    <w:rsid w:val="00E150FE"/>
    <w:rsid w:val="00E16633"/>
    <w:rsid w:val="00E17F4A"/>
    <w:rsid w:val="00E230D8"/>
    <w:rsid w:val="00E26A9B"/>
    <w:rsid w:val="00E31492"/>
    <w:rsid w:val="00E33048"/>
    <w:rsid w:val="00E42489"/>
    <w:rsid w:val="00E47370"/>
    <w:rsid w:val="00E53797"/>
    <w:rsid w:val="00E5555A"/>
    <w:rsid w:val="00E57E36"/>
    <w:rsid w:val="00E57FE2"/>
    <w:rsid w:val="00E60C85"/>
    <w:rsid w:val="00E612C0"/>
    <w:rsid w:val="00E6623E"/>
    <w:rsid w:val="00E70764"/>
    <w:rsid w:val="00E75252"/>
    <w:rsid w:val="00E763CC"/>
    <w:rsid w:val="00E8581A"/>
    <w:rsid w:val="00E9411F"/>
    <w:rsid w:val="00E96B21"/>
    <w:rsid w:val="00E96DCD"/>
    <w:rsid w:val="00E97894"/>
    <w:rsid w:val="00EA1B72"/>
    <w:rsid w:val="00EA4609"/>
    <w:rsid w:val="00EB1030"/>
    <w:rsid w:val="00EC51EB"/>
    <w:rsid w:val="00ED0DD6"/>
    <w:rsid w:val="00EF096D"/>
    <w:rsid w:val="00EF760A"/>
    <w:rsid w:val="00F30F4B"/>
    <w:rsid w:val="00F3122A"/>
    <w:rsid w:val="00F37191"/>
    <w:rsid w:val="00F5249D"/>
    <w:rsid w:val="00F530BF"/>
    <w:rsid w:val="00F60E85"/>
    <w:rsid w:val="00F639D2"/>
    <w:rsid w:val="00F66D79"/>
    <w:rsid w:val="00F7062C"/>
    <w:rsid w:val="00F7472E"/>
    <w:rsid w:val="00F83B3A"/>
    <w:rsid w:val="00F86B1E"/>
    <w:rsid w:val="00F86BA1"/>
    <w:rsid w:val="00F97373"/>
    <w:rsid w:val="00FA06E7"/>
    <w:rsid w:val="00FB2503"/>
    <w:rsid w:val="00FC6CD5"/>
    <w:rsid w:val="00FE4E2E"/>
    <w:rsid w:val="013A1F99"/>
    <w:rsid w:val="01AF6200"/>
    <w:rsid w:val="01D1F883"/>
    <w:rsid w:val="025B054C"/>
    <w:rsid w:val="0414B26C"/>
    <w:rsid w:val="05CDEA76"/>
    <w:rsid w:val="05DDF00D"/>
    <w:rsid w:val="05E1CEA7"/>
    <w:rsid w:val="062C6900"/>
    <w:rsid w:val="065CB037"/>
    <w:rsid w:val="06747D48"/>
    <w:rsid w:val="06AA823B"/>
    <w:rsid w:val="06D4E513"/>
    <w:rsid w:val="07FE2E2C"/>
    <w:rsid w:val="080793E4"/>
    <w:rsid w:val="0913E717"/>
    <w:rsid w:val="092D9866"/>
    <w:rsid w:val="098BB46D"/>
    <w:rsid w:val="0B0CA7D4"/>
    <w:rsid w:val="0B3C7A1D"/>
    <w:rsid w:val="0B4F191C"/>
    <w:rsid w:val="0B89CE6E"/>
    <w:rsid w:val="0C6B1EE7"/>
    <w:rsid w:val="0CA47227"/>
    <w:rsid w:val="0D15E8A2"/>
    <w:rsid w:val="0D442697"/>
    <w:rsid w:val="0DA20DAF"/>
    <w:rsid w:val="0E7ED683"/>
    <w:rsid w:val="0E83D0E5"/>
    <w:rsid w:val="0E83FB2B"/>
    <w:rsid w:val="0EB07B8B"/>
    <w:rsid w:val="0F49DDD8"/>
    <w:rsid w:val="0F5057D2"/>
    <w:rsid w:val="10432ADE"/>
    <w:rsid w:val="104C4BEC"/>
    <w:rsid w:val="10D716BD"/>
    <w:rsid w:val="1156D861"/>
    <w:rsid w:val="116595B7"/>
    <w:rsid w:val="11A96233"/>
    <w:rsid w:val="11CEF3F0"/>
    <w:rsid w:val="1289843A"/>
    <w:rsid w:val="12EBD163"/>
    <w:rsid w:val="15D6C4BE"/>
    <w:rsid w:val="15FE7A0E"/>
    <w:rsid w:val="16984157"/>
    <w:rsid w:val="17902BCB"/>
    <w:rsid w:val="17EEE6B8"/>
    <w:rsid w:val="181E3C53"/>
    <w:rsid w:val="1848B2B0"/>
    <w:rsid w:val="184F1821"/>
    <w:rsid w:val="18C68A12"/>
    <w:rsid w:val="18E2C16E"/>
    <w:rsid w:val="191E2247"/>
    <w:rsid w:val="1AEADB2F"/>
    <w:rsid w:val="1AFDBAA7"/>
    <w:rsid w:val="1B022667"/>
    <w:rsid w:val="1B38B7CD"/>
    <w:rsid w:val="1C8C737E"/>
    <w:rsid w:val="1D46F071"/>
    <w:rsid w:val="1D62D45A"/>
    <w:rsid w:val="1DF980F0"/>
    <w:rsid w:val="1E6B7A5B"/>
    <w:rsid w:val="1EDCE021"/>
    <w:rsid w:val="213121B2"/>
    <w:rsid w:val="21DC7B6B"/>
    <w:rsid w:val="22327F88"/>
    <w:rsid w:val="226C0902"/>
    <w:rsid w:val="2271576C"/>
    <w:rsid w:val="22AB38DD"/>
    <w:rsid w:val="22C44998"/>
    <w:rsid w:val="23161C6F"/>
    <w:rsid w:val="234C948B"/>
    <w:rsid w:val="247065F1"/>
    <w:rsid w:val="24D9F08C"/>
    <w:rsid w:val="24E864EC"/>
    <w:rsid w:val="255932B2"/>
    <w:rsid w:val="2568BE1B"/>
    <w:rsid w:val="25B7EE19"/>
    <w:rsid w:val="25F6FDCC"/>
    <w:rsid w:val="26D73FE5"/>
    <w:rsid w:val="27B855EA"/>
    <w:rsid w:val="28615F59"/>
    <w:rsid w:val="288BC231"/>
    <w:rsid w:val="29045432"/>
    <w:rsid w:val="2A279292"/>
    <w:rsid w:val="2A4B9301"/>
    <w:rsid w:val="2A6ECA19"/>
    <w:rsid w:val="2ABAA786"/>
    <w:rsid w:val="2B3ED9A8"/>
    <w:rsid w:val="2B6F07A2"/>
    <w:rsid w:val="2BEA0784"/>
    <w:rsid w:val="2CCDAE67"/>
    <w:rsid w:val="2D023137"/>
    <w:rsid w:val="2E4C8FF8"/>
    <w:rsid w:val="2EB25FEB"/>
    <w:rsid w:val="3014FDBB"/>
    <w:rsid w:val="30758B13"/>
    <w:rsid w:val="30EAA8F7"/>
    <w:rsid w:val="30F0042D"/>
    <w:rsid w:val="31E470D3"/>
    <w:rsid w:val="321A4663"/>
    <w:rsid w:val="32350CEF"/>
    <w:rsid w:val="3297FFD2"/>
    <w:rsid w:val="32B0DCA5"/>
    <w:rsid w:val="33762396"/>
    <w:rsid w:val="33DF7960"/>
    <w:rsid w:val="3572A836"/>
    <w:rsid w:val="357B4D02"/>
    <w:rsid w:val="36BAD11E"/>
    <w:rsid w:val="371E4B9D"/>
    <w:rsid w:val="378DA67E"/>
    <w:rsid w:val="37A36A33"/>
    <w:rsid w:val="37F9F134"/>
    <w:rsid w:val="387BD122"/>
    <w:rsid w:val="38A9B2EB"/>
    <w:rsid w:val="390F44D7"/>
    <w:rsid w:val="395CAF1E"/>
    <w:rsid w:val="39B24D70"/>
    <w:rsid w:val="3A38DA91"/>
    <w:rsid w:val="3A3C7D55"/>
    <w:rsid w:val="3B33ECF5"/>
    <w:rsid w:val="3B4E1DD1"/>
    <w:rsid w:val="3C3EDDBA"/>
    <w:rsid w:val="3D573214"/>
    <w:rsid w:val="3E9FEA40"/>
    <w:rsid w:val="3F3970F9"/>
    <w:rsid w:val="3F669A8F"/>
    <w:rsid w:val="3F8975DF"/>
    <w:rsid w:val="3F92C0C1"/>
    <w:rsid w:val="4015EEFA"/>
    <w:rsid w:val="42C116A1"/>
    <w:rsid w:val="43ED8A17"/>
    <w:rsid w:val="45BD788C"/>
    <w:rsid w:val="45ECCAF7"/>
    <w:rsid w:val="466EC029"/>
    <w:rsid w:val="4694797C"/>
    <w:rsid w:val="46A17938"/>
    <w:rsid w:val="47175D99"/>
    <w:rsid w:val="477FE835"/>
    <w:rsid w:val="488E9F2E"/>
    <w:rsid w:val="48AF88A6"/>
    <w:rsid w:val="48EFD2BC"/>
    <w:rsid w:val="49CFEE59"/>
    <w:rsid w:val="49E65B94"/>
    <w:rsid w:val="4A29ED64"/>
    <w:rsid w:val="4A88B334"/>
    <w:rsid w:val="4B5DCE81"/>
    <w:rsid w:val="4BA50157"/>
    <w:rsid w:val="4BC4B6C4"/>
    <w:rsid w:val="4C4881A9"/>
    <w:rsid w:val="4C670264"/>
    <w:rsid w:val="4C7DDC64"/>
    <w:rsid w:val="4F182AAE"/>
    <w:rsid w:val="4F4CDAF9"/>
    <w:rsid w:val="5019B0BC"/>
    <w:rsid w:val="510827CC"/>
    <w:rsid w:val="51124D54"/>
    <w:rsid w:val="52029AA1"/>
    <w:rsid w:val="5215FE2A"/>
    <w:rsid w:val="524C56AF"/>
    <w:rsid w:val="528F33DC"/>
    <w:rsid w:val="52FB6013"/>
    <w:rsid w:val="53047D01"/>
    <w:rsid w:val="5308E257"/>
    <w:rsid w:val="5582F619"/>
    <w:rsid w:val="56288399"/>
    <w:rsid w:val="562C901D"/>
    <w:rsid w:val="568C9B8B"/>
    <w:rsid w:val="56E975C3"/>
    <w:rsid w:val="57D54B30"/>
    <w:rsid w:val="5810203E"/>
    <w:rsid w:val="596811E1"/>
    <w:rsid w:val="598BFDF7"/>
    <w:rsid w:val="598F2244"/>
    <w:rsid w:val="599C4495"/>
    <w:rsid w:val="5A029153"/>
    <w:rsid w:val="5A211685"/>
    <w:rsid w:val="5A5E0E31"/>
    <w:rsid w:val="5A8C81C3"/>
    <w:rsid w:val="5B67D877"/>
    <w:rsid w:val="5BF0343A"/>
    <w:rsid w:val="5C542020"/>
    <w:rsid w:val="5C7D38E7"/>
    <w:rsid w:val="5CF3D117"/>
    <w:rsid w:val="5D1B156B"/>
    <w:rsid w:val="5DBE8E80"/>
    <w:rsid w:val="5DF40183"/>
    <w:rsid w:val="5E55B090"/>
    <w:rsid w:val="604DFA06"/>
    <w:rsid w:val="605C25DF"/>
    <w:rsid w:val="609D90C8"/>
    <w:rsid w:val="622B9DD8"/>
    <w:rsid w:val="6245F90F"/>
    <w:rsid w:val="6298DD4D"/>
    <w:rsid w:val="62D651BA"/>
    <w:rsid w:val="64100C69"/>
    <w:rsid w:val="662A735A"/>
    <w:rsid w:val="664694E9"/>
    <w:rsid w:val="67A2A439"/>
    <w:rsid w:val="682CCCBD"/>
    <w:rsid w:val="6848325D"/>
    <w:rsid w:val="6850D5C8"/>
    <w:rsid w:val="68B75203"/>
    <w:rsid w:val="69394672"/>
    <w:rsid w:val="6A02AD15"/>
    <w:rsid w:val="6AAACDD9"/>
    <w:rsid w:val="6ACF8947"/>
    <w:rsid w:val="6C70278C"/>
    <w:rsid w:val="6C82F5A0"/>
    <w:rsid w:val="6C892BC7"/>
    <w:rsid w:val="6CFCE888"/>
    <w:rsid w:val="6D9300B9"/>
    <w:rsid w:val="6E7D58BA"/>
    <w:rsid w:val="6FCBB6B5"/>
    <w:rsid w:val="70394EF1"/>
    <w:rsid w:val="70A7241B"/>
    <w:rsid w:val="7204EEF4"/>
    <w:rsid w:val="726EC8B6"/>
    <w:rsid w:val="728784C7"/>
    <w:rsid w:val="72AC85F0"/>
    <w:rsid w:val="731ECF00"/>
    <w:rsid w:val="7339A013"/>
    <w:rsid w:val="737DFE50"/>
    <w:rsid w:val="73B66FBE"/>
    <w:rsid w:val="7461E34A"/>
    <w:rsid w:val="74EB87F4"/>
    <w:rsid w:val="7537CE4E"/>
    <w:rsid w:val="754D37C6"/>
    <w:rsid w:val="758ACE88"/>
    <w:rsid w:val="75A32DE6"/>
    <w:rsid w:val="75AF67AF"/>
    <w:rsid w:val="76998A7B"/>
    <w:rsid w:val="773A28F2"/>
    <w:rsid w:val="778E11EF"/>
    <w:rsid w:val="778EF495"/>
    <w:rsid w:val="77CEF960"/>
    <w:rsid w:val="7827FD61"/>
    <w:rsid w:val="79B3107D"/>
    <w:rsid w:val="7B59BC04"/>
    <w:rsid w:val="7BF7680D"/>
    <w:rsid w:val="7C202290"/>
    <w:rsid w:val="7C36D89A"/>
    <w:rsid w:val="7CA6942C"/>
    <w:rsid w:val="7D02E071"/>
    <w:rsid w:val="7DD6DA83"/>
    <w:rsid w:val="7E8C89C4"/>
    <w:rsid w:val="7E926A3A"/>
    <w:rsid w:val="7EFAD2F6"/>
    <w:rsid w:val="7F15BA88"/>
    <w:rsid w:val="7F860D17"/>
    <w:rsid w:val="7FD187C9"/>
    <w:rsid w:val="7FFB05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4508E4"/>
  <w14:defaultImageDpi w14:val="330"/>
  <w15:docId w15:val="{3F938C89-AF99-48D6-9C6E-9540F4C8E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809"/>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F639D2"/>
    <w:pPr>
      <w:numPr>
        <w:numId w:val="21"/>
      </w:numPr>
      <w:spacing w:after="120" w:line="276" w:lineRule="auto"/>
      <w:ind w:left="1080"/>
    </w:pPr>
    <w:rPr>
      <w:rFonts w:ascii="Arial" w:hAnsi="Arial"/>
    </w:rPr>
  </w:style>
  <w:style w:type="paragraph" w:customStyle="1" w:styleId="SubBullets">
    <w:name w:val="Sub Bullets"/>
    <w:qFormat/>
    <w:rsid w:val="00F639D2"/>
    <w:pPr>
      <w:numPr>
        <w:numId w:val="22"/>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CD300D"/>
    <w:pPr>
      <w:spacing w:after="480"/>
    </w:pPr>
    <w:rPr>
      <w:b/>
      <w:color w:val="FF8200" w:themeColor="accent5"/>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F639D2"/>
    <w:pPr>
      <w:numPr>
        <w:numId w:val="20"/>
      </w:numPr>
      <w:ind w:left="720" w:hanging="357"/>
    </w:pPr>
  </w:style>
  <w:style w:type="paragraph" w:styleId="ListParagraph">
    <w:name w:val="List Paragraph"/>
    <w:basedOn w:val="Normal"/>
    <w:uiPriority w:val="34"/>
    <w:qFormat/>
    <w:rsid w:val="00331996"/>
    <w:pPr>
      <w:numPr>
        <w:numId w:val="23"/>
      </w:numPr>
      <w:contextualSpacing/>
    </w:pPr>
  </w:style>
  <w:style w:type="character" w:styleId="Hyperlink">
    <w:name w:val="Hyperlink"/>
    <w:basedOn w:val="DefaultParagraphFont"/>
    <w:uiPriority w:val="99"/>
    <w:unhideWhenUsed/>
    <w:rsid w:val="00331996"/>
    <w:rPr>
      <w:color w:val="FF00C8" w:themeColor="hyperlink"/>
      <w:u w:val="single"/>
    </w:rPr>
  </w:style>
  <w:style w:type="paragraph" w:styleId="NormalWeb">
    <w:name w:val="Normal (Web)"/>
    <w:basedOn w:val="Normal"/>
    <w:uiPriority w:val="99"/>
    <w:unhideWhenUsed/>
    <w:rsid w:val="00331996"/>
    <w:pPr>
      <w:spacing w:before="100" w:beforeAutospacing="1" w:after="100" w:afterAutospacing="1" w:line="240" w:lineRule="auto"/>
    </w:pPr>
    <w:rPr>
      <w:rFonts w:ascii="Times New Roman" w:eastAsia="Times New Roman" w:hAnsi="Times New Roman" w:cs="Times New Roman"/>
      <w:lang w:eastAsia="en-GB"/>
    </w:rPr>
  </w:style>
  <w:style w:type="table" w:styleId="GridTable1Light-Accent6">
    <w:name w:val="Grid Table 1 Light Accent 6"/>
    <w:basedOn w:val="TableNormal"/>
    <w:uiPriority w:val="46"/>
    <w:rsid w:val="00331996"/>
    <w:tblPr>
      <w:tblStyleRowBandSize w:val="1"/>
      <w:tblStyleColBandSize w:val="1"/>
      <w:tblBorders>
        <w:top w:val="single" w:sz="4" w:space="0" w:color="BEF7B7" w:themeColor="accent6" w:themeTint="66"/>
        <w:left w:val="single" w:sz="4" w:space="0" w:color="BEF7B7" w:themeColor="accent6" w:themeTint="66"/>
        <w:bottom w:val="single" w:sz="4" w:space="0" w:color="BEF7B7" w:themeColor="accent6" w:themeTint="66"/>
        <w:right w:val="single" w:sz="4" w:space="0" w:color="BEF7B7" w:themeColor="accent6" w:themeTint="66"/>
        <w:insideH w:val="single" w:sz="4" w:space="0" w:color="BEF7B7" w:themeColor="accent6" w:themeTint="66"/>
        <w:insideV w:val="single" w:sz="4" w:space="0" w:color="BEF7B7" w:themeColor="accent6" w:themeTint="66"/>
      </w:tblBorders>
    </w:tblPr>
    <w:tblStylePr w:type="firstRow">
      <w:rPr>
        <w:b/>
        <w:bCs/>
      </w:rPr>
      <w:tblPr/>
      <w:tcPr>
        <w:tcBorders>
          <w:bottom w:val="single" w:sz="12" w:space="0" w:color="9DF393" w:themeColor="accent6" w:themeTint="99"/>
        </w:tcBorders>
      </w:tcPr>
    </w:tblStylePr>
    <w:tblStylePr w:type="lastRow">
      <w:rPr>
        <w:b/>
        <w:bCs/>
      </w:rPr>
      <w:tblPr/>
      <w:tcPr>
        <w:tcBorders>
          <w:top w:val="double" w:sz="2" w:space="0" w:color="9DF393" w:themeColor="accent6" w:themeTint="99"/>
        </w:tcBorders>
      </w:tcPr>
    </w:tblStylePr>
    <w:tblStylePr w:type="firstCol">
      <w:rPr>
        <w:b/>
        <w:bCs/>
      </w:rPr>
    </w:tblStylePr>
    <w:tblStylePr w:type="lastCol">
      <w:rPr>
        <w:b/>
        <w:bCs/>
      </w:rPr>
    </w:tblStylePr>
  </w:style>
  <w:style w:type="paragraph" w:customStyle="1" w:styleId="Default">
    <w:name w:val="Default"/>
    <w:rsid w:val="00331996"/>
    <w:pPr>
      <w:autoSpaceDE w:val="0"/>
      <w:autoSpaceDN w:val="0"/>
      <w:adjustRightInd w:val="0"/>
    </w:pPr>
    <w:rPr>
      <w:rFonts w:ascii="Arial" w:hAnsi="Arial" w:cs="Arial"/>
      <w:color w:val="000000"/>
    </w:rPr>
  </w:style>
  <w:style w:type="table" w:styleId="GridTable5Dark-Accent5">
    <w:name w:val="Grid Table 5 Dark Accent 5"/>
    <w:basedOn w:val="TableNormal"/>
    <w:uiPriority w:val="50"/>
    <w:rsid w:val="009A65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6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2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2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2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200" w:themeFill="accent5"/>
      </w:tcPr>
    </w:tblStylePr>
    <w:tblStylePr w:type="band1Vert">
      <w:tblPr/>
      <w:tcPr>
        <w:shd w:val="clear" w:color="auto" w:fill="FFCD99" w:themeFill="accent5" w:themeFillTint="66"/>
      </w:tcPr>
    </w:tblStylePr>
    <w:tblStylePr w:type="band1Horz">
      <w:tblPr/>
      <w:tcPr>
        <w:shd w:val="clear" w:color="auto" w:fill="FFCD99" w:themeFill="accent5" w:themeFillTint="66"/>
      </w:tcPr>
    </w:tblStylePr>
  </w:style>
  <w:style w:type="character" w:styleId="CommentReference">
    <w:name w:val="annotation reference"/>
    <w:basedOn w:val="DefaultParagraphFont"/>
    <w:uiPriority w:val="99"/>
    <w:semiHidden/>
    <w:unhideWhenUsed/>
    <w:rsid w:val="0099540A"/>
    <w:rPr>
      <w:sz w:val="16"/>
      <w:szCs w:val="16"/>
    </w:rPr>
  </w:style>
  <w:style w:type="paragraph" w:styleId="CommentText">
    <w:name w:val="annotation text"/>
    <w:basedOn w:val="Normal"/>
    <w:link w:val="CommentTextChar"/>
    <w:uiPriority w:val="99"/>
    <w:semiHidden/>
    <w:unhideWhenUsed/>
    <w:rsid w:val="0099540A"/>
    <w:pPr>
      <w:spacing w:line="240" w:lineRule="auto"/>
    </w:pPr>
    <w:rPr>
      <w:sz w:val="20"/>
      <w:szCs w:val="20"/>
    </w:rPr>
  </w:style>
  <w:style w:type="character" w:customStyle="1" w:styleId="CommentTextChar">
    <w:name w:val="Comment Text Char"/>
    <w:basedOn w:val="DefaultParagraphFont"/>
    <w:link w:val="CommentText"/>
    <w:uiPriority w:val="99"/>
    <w:semiHidden/>
    <w:rsid w:val="009954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9540A"/>
    <w:rPr>
      <w:b/>
      <w:bCs/>
    </w:rPr>
  </w:style>
  <w:style w:type="character" w:customStyle="1" w:styleId="CommentSubjectChar">
    <w:name w:val="Comment Subject Char"/>
    <w:basedOn w:val="CommentTextChar"/>
    <w:link w:val="CommentSubject"/>
    <w:uiPriority w:val="99"/>
    <w:semiHidden/>
    <w:rsid w:val="0099540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719501">
      <w:bodyDiv w:val="1"/>
      <w:marLeft w:val="0"/>
      <w:marRight w:val="0"/>
      <w:marTop w:val="0"/>
      <w:marBottom w:val="0"/>
      <w:divBdr>
        <w:top w:val="none" w:sz="0" w:space="0" w:color="auto"/>
        <w:left w:val="none" w:sz="0" w:space="0" w:color="auto"/>
        <w:bottom w:val="none" w:sz="0" w:space="0" w:color="auto"/>
        <w:right w:val="none" w:sz="0" w:space="0" w:color="auto"/>
      </w:divBdr>
      <w:divsChild>
        <w:div w:id="283082052">
          <w:marLeft w:val="0"/>
          <w:marRight w:val="0"/>
          <w:marTop w:val="0"/>
          <w:marBottom w:val="0"/>
          <w:divBdr>
            <w:top w:val="none" w:sz="0" w:space="0" w:color="auto"/>
            <w:left w:val="none" w:sz="0" w:space="0" w:color="auto"/>
            <w:bottom w:val="none" w:sz="0" w:space="0" w:color="auto"/>
            <w:right w:val="none" w:sz="0" w:space="0" w:color="auto"/>
          </w:divBdr>
        </w:div>
      </w:divsChild>
    </w:div>
    <w:div w:id="1332637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tishcouncil.org/sites/default/files/equality-policy-2017.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ntato@britishcouncil.org.b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tishcouncil.org/privacy"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itishcouncil.org/sites/default/files/edi-strategy-2017.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Orange\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ECA32B0364D4642AD86204950962E49"/>
        <w:category>
          <w:name w:val="General"/>
          <w:gallery w:val="placeholder"/>
        </w:category>
        <w:types>
          <w:type w:val="bbPlcHdr"/>
        </w:types>
        <w:behaviors>
          <w:behavior w:val="content"/>
        </w:behaviors>
        <w:guid w:val="{4ADC001A-6225-40CC-9116-E6F31EDFAD33}"/>
      </w:docPartPr>
      <w:docPartBody>
        <w:p w:rsidR="00F316F3" w:rsidRDefault="00E03137" w:rsidP="00E03137">
          <w:pPr>
            <w:pStyle w:val="0ECA32B0364D4642AD86204950962E49"/>
          </w:pPr>
          <w:r w:rsidRPr="00B418B2">
            <w:rPr>
              <w:rStyle w:val="PlaceholderText"/>
            </w:rPr>
            <w:t>Click here to enter text.</w:t>
          </w:r>
        </w:p>
      </w:docPartBody>
    </w:docPart>
    <w:docPart>
      <w:docPartPr>
        <w:name w:val="7ECA5B8CEDCC462F9A4A586B29109689"/>
        <w:category>
          <w:name w:val="General"/>
          <w:gallery w:val="placeholder"/>
        </w:category>
        <w:types>
          <w:type w:val="bbPlcHdr"/>
        </w:types>
        <w:behaviors>
          <w:behavior w:val="content"/>
        </w:behaviors>
        <w:guid w:val="{2064600B-FE74-4526-9F95-34D6C65D09CB}"/>
      </w:docPartPr>
      <w:docPartBody>
        <w:p w:rsidR="00F316F3" w:rsidRDefault="00E03137" w:rsidP="00E03137">
          <w:pPr>
            <w:pStyle w:val="7ECA5B8CEDCC462F9A4A586B29109689"/>
          </w:pPr>
          <w:r w:rsidRPr="00B418B2">
            <w:rPr>
              <w:rStyle w:val="PlaceholderText"/>
            </w:rPr>
            <w:t>Click here to enter text.</w:t>
          </w:r>
        </w:p>
      </w:docPartBody>
    </w:docPart>
    <w:docPart>
      <w:docPartPr>
        <w:name w:val="832CADD520A248FAA9A8716573AAE662"/>
        <w:category>
          <w:name w:val="General"/>
          <w:gallery w:val="placeholder"/>
        </w:category>
        <w:types>
          <w:type w:val="bbPlcHdr"/>
        </w:types>
        <w:behaviors>
          <w:behavior w:val="content"/>
        </w:behaviors>
        <w:guid w:val="{A66EBF36-B34D-4BAA-BFFF-9CF48FCAF99E}"/>
      </w:docPartPr>
      <w:docPartBody>
        <w:p w:rsidR="00F316F3" w:rsidRDefault="00E03137" w:rsidP="00E03137">
          <w:pPr>
            <w:pStyle w:val="832CADD520A248FAA9A8716573AAE662"/>
          </w:pPr>
          <w:r w:rsidRPr="00B418B2">
            <w:rPr>
              <w:rStyle w:val="PlaceholderText"/>
            </w:rPr>
            <w:t>Click here to enter text.</w:t>
          </w:r>
        </w:p>
      </w:docPartBody>
    </w:docPart>
    <w:docPart>
      <w:docPartPr>
        <w:name w:val="D51C783A762C4801A389A5E0E43DD35A"/>
        <w:category>
          <w:name w:val="General"/>
          <w:gallery w:val="placeholder"/>
        </w:category>
        <w:types>
          <w:type w:val="bbPlcHdr"/>
        </w:types>
        <w:behaviors>
          <w:behavior w:val="content"/>
        </w:behaviors>
        <w:guid w:val="{3492594C-83DE-4A5E-9748-DAB9B4949064}"/>
      </w:docPartPr>
      <w:docPartBody>
        <w:p w:rsidR="00A30D5C" w:rsidRDefault="00EB1030" w:rsidP="00EB1030">
          <w:pPr>
            <w:pStyle w:val="D51C783A762C4801A389A5E0E43DD35A"/>
          </w:pPr>
          <w:r w:rsidRPr="00B418B2">
            <w:rPr>
              <w:rStyle w:val="PlaceholderText"/>
            </w:rPr>
            <w:t>Click here to enter text.</w:t>
          </w:r>
        </w:p>
      </w:docPartBody>
    </w:docPart>
    <w:docPart>
      <w:docPartPr>
        <w:name w:val="5EA9C78EE1E84464970EDEF931E47D27"/>
        <w:category>
          <w:name w:val="General"/>
          <w:gallery w:val="placeholder"/>
        </w:category>
        <w:types>
          <w:type w:val="bbPlcHdr"/>
        </w:types>
        <w:behaviors>
          <w:behavior w:val="content"/>
        </w:behaviors>
        <w:guid w:val="{307CEBD9-B291-4548-A922-1CED6079F14F}"/>
      </w:docPartPr>
      <w:docPartBody>
        <w:p w:rsidR="00A30D5C" w:rsidRDefault="00EB1030" w:rsidP="00EB1030">
          <w:pPr>
            <w:pStyle w:val="5EA9C78EE1E84464970EDEF931E47D27"/>
          </w:pPr>
          <w:r w:rsidRPr="00B418B2">
            <w:rPr>
              <w:rStyle w:val="PlaceholderText"/>
            </w:rPr>
            <w:t>Click here to enter text.</w:t>
          </w:r>
        </w:p>
      </w:docPartBody>
    </w:docPart>
    <w:docPart>
      <w:docPartPr>
        <w:name w:val="06F81AB1EC5F49EBAB20AD80C8404FA6"/>
        <w:category>
          <w:name w:val="General"/>
          <w:gallery w:val="placeholder"/>
        </w:category>
        <w:types>
          <w:type w:val="bbPlcHdr"/>
        </w:types>
        <w:behaviors>
          <w:behavior w:val="content"/>
        </w:behaviors>
        <w:guid w:val="{80323BDD-208B-4847-954D-9964E797C8C3}"/>
      </w:docPartPr>
      <w:docPartBody>
        <w:p w:rsidR="00A30D5C" w:rsidRDefault="00EB1030" w:rsidP="00EB1030">
          <w:pPr>
            <w:pStyle w:val="06F81AB1EC5F49EBAB20AD80C8404FA6"/>
          </w:pPr>
          <w:r w:rsidRPr="00B418B2">
            <w:rPr>
              <w:rStyle w:val="PlaceholderText"/>
            </w:rPr>
            <w:t>Click here to enter text.</w:t>
          </w:r>
        </w:p>
      </w:docPartBody>
    </w:docPart>
    <w:docPart>
      <w:docPartPr>
        <w:name w:val="3389E1B466A345B8BBD2D189A838AFC5"/>
        <w:category>
          <w:name w:val="General"/>
          <w:gallery w:val="placeholder"/>
        </w:category>
        <w:types>
          <w:type w:val="bbPlcHdr"/>
        </w:types>
        <w:behaviors>
          <w:behavior w:val="content"/>
        </w:behaviors>
        <w:guid w:val="{C75F13A5-1796-43D6-8149-B4439A0E1DC2}"/>
      </w:docPartPr>
      <w:docPartBody>
        <w:p w:rsidR="00A30D5C" w:rsidRDefault="00EB1030" w:rsidP="00EB1030">
          <w:pPr>
            <w:pStyle w:val="3389E1B466A345B8BBD2D189A838AFC5"/>
          </w:pPr>
          <w:r w:rsidRPr="00B418B2">
            <w:rPr>
              <w:rStyle w:val="PlaceholderText"/>
            </w:rPr>
            <w:t>Click here to enter text.</w:t>
          </w:r>
        </w:p>
      </w:docPartBody>
    </w:docPart>
    <w:docPart>
      <w:docPartPr>
        <w:name w:val="947C91CA43C64533A1722A2AF9765E4E"/>
        <w:category>
          <w:name w:val="General"/>
          <w:gallery w:val="placeholder"/>
        </w:category>
        <w:types>
          <w:type w:val="bbPlcHdr"/>
        </w:types>
        <w:behaviors>
          <w:behavior w:val="content"/>
        </w:behaviors>
        <w:guid w:val="{055F942D-D33F-48D6-BE45-5A3975A420F5}"/>
      </w:docPartPr>
      <w:docPartBody>
        <w:p w:rsidR="00A30D5C" w:rsidRDefault="00EB1030" w:rsidP="00EB1030">
          <w:pPr>
            <w:pStyle w:val="947C91CA43C64533A1722A2AF9765E4E"/>
          </w:pPr>
          <w:r w:rsidRPr="00B418B2">
            <w:rPr>
              <w:rStyle w:val="PlaceholderText"/>
            </w:rPr>
            <w:t>Click here to enter text.</w:t>
          </w:r>
        </w:p>
      </w:docPartBody>
    </w:docPart>
    <w:docPart>
      <w:docPartPr>
        <w:name w:val="7C5F5E53C2804BBD885048FBF075396B"/>
        <w:category>
          <w:name w:val="General"/>
          <w:gallery w:val="placeholder"/>
        </w:category>
        <w:types>
          <w:type w:val="bbPlcHdr"/>
        </w:types>
        <w:behaviors>
          <w:behavior w:val="content"/>
        </w:behaviors>
        <w:guid w:val="{D03743F4-9692-4FF4-B11D-819421978FF0}"/>
      </w:docPartPr>
      <w:docPartBody>
        <w:p w:rsidR="00A30D5C" w:rsidRDefault="00EB1030" w:rsidP="00EB1030">
          <w:pPr>
            <w:pStyle w:val="7C5F5E53C2804BBD885048FBF075396B"/>
          </w:pPr>
          <w:r w:rsidRPr="00B418B2">
            <w:rPr>
              <w:rStyle w:val="PlaceholderText"/>
            </w:rPr>
            <w:t>Click here to enter text.</w:t>
          </w:r>
        </w:p>
      </w:docPartBody>
    </w:docPart>
    <w:docPart>
      <w:docPartPr>
        <w:name w:val="6661CD12917C48E7B2A2EA4ECA8528FB"/>
        <w:category>
          <w:name w:val="General"/>
          <w:gallery w:val="placeholder"/>
        </w:category>
        <w:types>
          <w:type w:val="bbPlcHdr"/>
        </w:types>
        <w:behaviors>
          <w:behavior w:val="content"/>
        </w:behaviors>
        <w:guid w:val="{90FBA2CE-7CE5-4F8F-AE12-2850E4D4D04A}"/>
      </w:docPartPr>
      <w:docPartBody>
        <w:p w:rsidR="00000000" w:rsidRDefault="001471B5" w:rsidP="001471B5">
          <w:pPr>
            <w:pStyle w:val="6661CD12917C48E7B2A2EA4ECA8528FB"/>
          </w:pPr>
          <w:r w:rsidRPr="00B418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137"/>
    <w:rsid w:val="001471B5"/>
    <w:rsid w:val="001D019E"/>
    <w:rsid w:val="002764CD"/>
    <w:rsid w:val="00455C74"/>
    <w:rsid w:val="00967202"/>
    <w:rsid w:val="00A30D5C"/>
    <w:rsid w:val="00DF0A44"/>
    <w:rsid w:val="00E03137"/>
    <w:rsid w:val="00E4389F"/>
    <w:rsid w:val="00EB1030"/>
    <w:rsid w:val="00F31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1B5"/>
    <w:rPr>
      <w:color w:val="808080"/>
    </w:rPr>
  </w:style>
  <w:style w:type="paragraph" w:customStyle="1" w:styleId="0ECA32B0364D4642AD86204950962E49">
    <w:name w:val="0ECA32B0364D4642AD86204950962E49"/>
    <w:rsid w:val="00E03137"/>
  </w:style>
  <w:style w:type="paragraph" w:customStyle="1" w:styleId="7ECA5B8CEDCC462F9A4A586B29109689">
    <w:name w:val="7ECA5B8CEDCC462F9A4A586B29109689"/>
    <w:rsid w:val="00E03137"/>
  </w:style>
  <w:style w:type="paragraph" w:customStyle="1" w:styleId="832CADD520A248FAA9A8716573AAE662">
    <w:name w:val="832CADD520A248FAA9A8716573AAE662"/>
    <w:rsid w:val="00E03137"/>
  </w:style>
  <w:style w:type="paragraph" w:customStyle="1" w:styleId="D51C783A762C4801A389A5E0E43DD35A">
    <w:name w:val="D51C783A762C4801A389A5E0E43DD35A"/>
    <w:rsid w:val="00EB1030"/>
  </w:style>
  <w:style w:type="paragraph" w:customStyle="1" w:styleId="5EA9C78EE1E84464970EDEF931E47D27">
    <w:name w:val="5EA9C78EE1E84464970EDEF931E47D27"/>
    <w:rsid w:val="00EB1030"/>
  </w:style>
  <w:style w:type="paragraph" w:customStyle="1" w:styleId="06F81AB1EC5F49EBAB20AD80C8404FA6">
    <w:name w:val="06F81AB1EC5F49EBAB20AD80C8404FA6"/>
    <w:rsid w:val="00EB1030"/>
  </w:style>
  <w:style w:type="paragraph" w:customStyle="1" w:styleId="3389E1B466A345B8BBD2D189A838AFC5">
    <w:name w:val="3389E1B466A345B8BBD2D189A838AFC5"/>
    <w:rsid w:val="00EB1030"/>
  </w:style>
  <w:style w:type="paragraph" w:customStyle="1" w:styleId="947C91CA43C64533A1722A2AF9765E4E">
    <w:name w:val="947C91CA43C64533A1722A2AF9765E4E"/>
    <w:rsid w:val="00EB1030"/>
  </w:style>
  <w:style w:type="paragraph" w:customStyle="1" w:styleId="7C5F5E53C2804BBD885048FBF075396B">
    <w:name w:val="7C5F5E53C2804BBD885048FBF075396B"/>
    <w:rsid w:val="00EB1030"/>
  </w:style>
  <w:style w:type="paragraph" w:customStyle="1" w:styleId="6661CD12917C48E7B2A2EA4ECA8528FB">
    <w:name w:val="6661CD12917C48E7B2A2EA4ECA8528FB"/>
    <w:rsid w:val="001471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FFF4E447EEC3448C701901D1D0C16E" ma:contentTypeVersion="11" ma:contentTypeDescription="Create a new document." ma:contentTypeScope="" ma:versionID="b16ec545fb842e556805c810a4db15d1">
  <xsd:schema xmlns:xsd="http://www.w3.org/2001/XMLSchema" xmlns:xs="http://www.w3.org/2001/XMLSchema" xmlns:p="http://schemas.microsoft.com/office/2006/metadata/properties" xmlns:ns2="819b029f-5c1f-4d0b-bc24-d8a1f53134f9" xmlns:ns3="7d2cea8d-e395-4862-ba5e-50b15eb5a0b9" targetNamespace="http://schemas.microsoft.com/office/2006/metadata/properties" ma:root="true" ma:fieldsID="a55c66786d80f5ac35463a77e93f0c14" ns2:_="" ns3:_="">
    <xsd:import namespace="819b029f-5c1f-4d0b-bc24-d8a1f53134f9"/>
    <xsd:import namespace="7d2cea8d-e395-4862-ba5e-50b15eb5a0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b029f-5c1f-4d0b-bc24-d8a1f5313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2cea8d-e395-4862-ba5e-50b15eb5a0b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493A57-FEBC-4267-9EA1-202F9D6E10A3}">
  <ds:schemaRefs>
    <ds:schemaRef ds:uri="http://schemas.microsoft.com/sharepoint/v3/contenttype/forms"/>
  </ds:schemaRefs>
</ds:datastoreItem>
</file>

<file path=customXml/itemProps2.xml><?xml version="1.0" encoding="utf-8"?>
<ds:datastoreItem xmlns:ds="http://schemas.openxmlformats.org/officeDocument/2006/customXml" ds:itemID="{8373F6DF-9D5D-48D0-8D5E-6AAF3EC2496C}">
  <ds:schemaRefs>
    <ds:schemaRef ds:uri="http://schemas.openxmlformats.org/officeDocument/2006/bibliography"/>
  </ds:schemaRefs>
</ds:datastoreItem>
</file>

<file path=customXml/itemProps3.xml><?xml version="1.0" encoding="utf-8"?>
<ds:datastoreItem xmlns:ds="http://schemas.openxmlformats.org/officeDocument/2006/customXml" ds:itemID="{0384E8D9-A0A0-4C9A-87EC-4F9CE68B8B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BF67CE-C529-4026-B837-6F22F7170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b029f-5c1f-4d0b-bc24-d8a1f53134f9"/>
    <ds:schemaRef ds:uri="7d2cea8d-e395-4862-ba5e-50b15eb5a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
  <TotalTime>5</TotalTime>
  <Pages>6</Pages>
  <Words>1113</Words>
  <Characters>6350</Characters>
  <Application>Microsoft Office Word</Application>
  <DocSecurity>0</DocSecurity>
  <Lines>52</Lines>
  <Paragraphs>14</Paragraphs>
  <ScaleCrop>false</ScaleCrop>
  <Company>British Council</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Sundara Rajan, Deepa (India)</dc:creator>
  <cp:keywords/>
  <dc:description/>
  <cp:lastModifiedBy>Gobo, Marcela (Brazil)</cp:lastModifiedBy>
  <cp:revision>3</cp:revision>
  <cp:lastPrinted>2019-10-31T21:43:00Z</cp:lastPrinted>
  <dcterms:created xsi:type="dcterms:W3CDTF">2021-08-16T15:28:00Z</dcterms:created>
  <dcterms:modified xsi:type="dcterms:W3CDTF">2021-08-16T15:39:00Z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0x010100D2FFF4E447EEC3448C701901D1D0C16E</vt:lpwstr>
  </property>
</Properties>
</file>